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F269A" w14:textId="5B9D36E7" w:rsidR="00B20C41" w:rsidRDefault="001E1753" w:rsidP="0029761A">
      <w:pPr>
        <w:spacing w:after="0" w:line="240" w:lineRule="auto"/>
      </w:pPr>
    </w:p>
    <w:p w14:paraId="3950342E" w14:textId="42EB7151" w:rsidR="002B7EDE" w:rsidRDefault="002B7EDE" w:rsidP="0029761A">
      <w:pPr>
        <w:spacing w:after="0" w:line="240" w:lineRule="auto"/>
      </w:pPr>
    </w:p>
    <w:p w14:paraId="5D671953" w14:textId="57436A61" w:rsidR="002B7EDE" w:rsidRDefault="002B7EDE" w:rsidP="0029761A">
      <w:pPr>
        <w:spacing w:after="0" w:line="240" w:lineRule="auto"/>
      </w:pPr>
    </w:p>
    <w:p w14:paraId="5054F449" w14:textId="12E92DA9" w:rsidR="002B7EDE" w:rsidRPr="002B7EDE" w:rsidRDefault="002B7EDE" w:rsidP="002B7EDE">
      <w:pPr>
        <w:spacing w:after="0" w:line="240" w:lineRule="auto"/>
        <w:jc w:val="center"/>
        <w:rPr>
          <w:rFonts w:ascii="Copperplate Gothic Light" w:hAnsi="Copperplate Gothic Light"/>
          <w:sz w:val="36"/>
          <w:szCs w:val="36"/>
        </w:rPr>
      </w:pPr>
      <w:r w:rsidRPr="002B7EDE">
        <w:rPr>
          <w:rFonts w:ascii="Copperplate Gothic Light" w:hAnsi="Copperplate Gothic Light"/>
          <w:sz w:val="36"/>
          <w:szCs w:val="36"/>
        </w:rPr>
        <w:t>Liturgie voor de dienst op</w:t>
      </w:r>
    </w:p>
    <w:p w14:paraId="16896C50" w14:textId="48EAE8D4" w:rsidR="002B7EDE" w:rsidRPr="002B7EDE" w:rsidRDefault="002B7EDE" w:rsidP="002B7EDE">
      <w:pPr>
        <w:spacing w:after="0" w:line="240" w:lineRule="auto"/>
        <w:jc w:val="center"/>
        <w:rPr>
          <w:rFonts w:ascii="Copperplate Gothic Light" w:hAnsi="Copperplate Gothic Light"/>
          <w:sz w:val="36"/>
          <w:szCs w:val="36"/>
        </w:rPr>
      </w:pPr>
      <w:r w:rsidRPr="002B7EDE">
        <w:rPr>
          <w:rFonts w:ascii="Copperplate Gothic Light" w:hAnsi="Copperplate Gothic Light"/>
          <w:sz w:val="36"/>
          <w:szCs w:val="36"/>
        </w:rPr>
        <w:t xml:space="preserve">Paasochtend </w:t>
      </w:r>
    </w:p>
    <w:p w14:paraId="555E2561" w14:textId="17CCEE28" w:rsidR="002B7EDE" w:rsidRPr="002B7EDE" w:rsidRDefault="002B7EDE" w:rsidP="002B7EDE">
      <w:pPr>
        <w:spacing w:after="0" w:line="240" w:lineRule="auto"/>
        <w:jc w:val="center"/>
        <w:rPr>
          <w:rFonts w:ascii="Copperplate Gothic Light" w:hAnsi="Copperplate Gothic Light"/>
        </w:rPr>
      </w:pPr>
    </w:p>
    <w:p w14:paraId="2BD927EF" w14:textId="44DDC687" w:rsidR="002B7EDE" w:rsidRPr="002B7EDE" w:rsidRDefault="002B7EDE" w:rsidP="002B7EDE">
      <w:pPr>
        <w:spacing w:after="0" w:line="240" w:lineRule="auto"/>
        <w:jc w:val="center"/>
        <w:rPr>
          <w:rFonts w:ascii="Copperplate Gothic Light" w:hAnsi="Copperplate Gothic Light"/>
        </w:rPr>
      </w:pPr>
    </w:p>
    <w:p w14:paraId="0B16068F" w14:textId="6706436F" w:rsidR="002B7EDE" w:rsidRDefault="002B7EDE" w:rsidP="0029761A">
      <w:pPr>
        <w:spacing w:after="0" w:line="240" w:lineRule="auto"/>
      </w:pPr>
    </w:p>
    <w:p w14:paraId="7655EEF5" w14:textId="77777777" w:rsidR="002B7EDE" w:rsidRDefault="002B7EDE" w:rsidP="0029761A">
      <w:pPr>
        <w:spacing w:after="0" w:line="240" w:lineRule="auto"/>
      </w:pPr>
    </w:p>
    <w:p w14:paraId="5F2FCBCD" w14:textId="35297597" w:rsidR="002B7EDE" w:rsidRDefault="002B7EDE" w:rsidP="0029761A">
      <w:pPr>
        <w:spacing w:after="0" w:line="240" w:lineRule="auto"/>
      </w:pPr>
      <w:r>
        <w:rPr>
          <w:noProof/>
        </w:rPr>
        <w:drawing>
          <wp:inline distT="0" distB="0" distL="0" distR="0" wp14:anchorId="08962D2A" wp14:editId="1762EB55">
            <wp:extent cx="4265295" cy="3028315"/>
            <wp:effectExtent l="0" t="0" r="1905" b="635"/>
            <wp:docPr id="15" name="Afbeelding 15" descr="Raak me niet aan! (Noli me tangere) | Platform Utrechtse Protesta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aak me niet aan! (Noli me tangere) | Platform Utrechtse Protestanten"/>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254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65295" cy="3028315"/>
                    </a:xfrm>
                    <a:prstGeom prst="rect">
                      <a:avLst/>
                    </a:prstGeom>
                    <a:noFill/>
                    <a:ln>
                      <a:noFill/>
                    </a:ln>
                  </pic:spPr>
                </pic:pic>
              </a:graphicData>
            </a:graphic>
          </wp:inline>
        </w:drawing>
      </w:r>
    </w:p>
    <w:p w14:paraId="25AC4463" w14:textId="77777777" w:rsidR="002B7EDE" w:rsidRDefault="002B7EDE"/>
    <w:p w14:paraId="35FEB59A" w14:textId="77777777" w:rsidR="002B7EDE" w:rsidRDefault="002B7EDE" w:rsidP="002B7EDE">
      <w:pPr>
        <w:jc w:val="center"/>
        <w:rPr>
          <w:rFonts w:ascii="Copperplate Gothic Light" w:hAnsi="Copperplate Gothic Light"/>
          <w:sz w:val="36"/>
          <w:szCs w:val="36"/>
        </w:rPr>
      </w:pPr>
      <w:r w:rsidRPr="002B7EDE">
        <w:rPr>
          <w:rFonts w:ascii="Copperplate Gothic Light" w:hAnsi="Copperplate Gothic Light"/>
          <w:sz w:val="36"/>
          <w:szCs w:val="36"/>
        </w:rPr>
        <w:t xml:space="preserve">Exodusgemeente </w:t>
      </w:r>
    </w:p>
    <w:p w14:paraId="0A17BC26" w14:textId="0717C574" w:rsidR="002B7EDE" w:rsidRPr="002B7EDE" w:rsidRDefault="002B7EDE" w:rsidP="002B7EDE">
      <w:pPr>
        <w:jc w:val="center"/>
        <w:rPr>
          <w:rFonts w:ascii="Copperplate Gothic Light" w:hAnsi="Copperplate Gothic Light"/>
          <w:sz w:val="36"/>
          <w:szCs w:val="36"/>
        </w:rPr>
      </w:pPr>
      <w:r w:rsidRPr="002B7EDE">
        <w:rPr>
          <w:rFonts w:ascii="Copperplate Gothic Light" w:hAnsi="Copperplate Gothic Light"/>
          <w:sz w:val="36"/>
          <w:szCs w:val="36"/>
        </w:rPr>
        <w:t>Middelharnis – Sommelsdijk</w:t>
      </w:r>
    </w:p>
    <w:p w14:paraId="2F049C9D" w14:textId="18968645" w:rsidR="002B7EDE" w:rsidRPr="002B7EDE" w:rsidRDefault="002B7EDE" w:rsidP="002B7EDE">
      <w:pPr>
        <w:jc w:val="center"/>
        <w:rPr>
          <w:rFonts w:ascii="Copperplate Gothic Light" w:hAnsi="Copperplate Gothic Light"/>
          <w:sz w:val="36"/>
          <w:szCs w:val="36"/>
        </w:rPr>
      </w:pPr>
      <w:r w:rsidRPr="002B7EDE">
        <w:rPr>
          <w:rFonts w:ascii="Copperplate Gothic Light" w:hAnsi="Copperplate Gothic Light"/>
          <w:sz w:val="36"/>
          <w:szCs w:val="36"/>
        </w:rPr>
        <w:t>zondag 9 april 2023</w:t>
      </w:r>
    </w:p>
    <w:p w14:paraId="759B43CB" w14:textId="77777777" w:rsidR="002B7EDE" w:rsidRDefault="002B7EDE"/>
    <w:p w14:paraId="1496D6EB" w14:textId="271F44B3" w:rsidR="00F04E17" w:rsidRDefault="00F04E17">
      <w:r>
        <w:br w:type="page"/>
      </w:r>
    </w:p>
    <w:p w14:paraId="56442599" w14:textId="0F633DD2" w:rsidR="002B7EDE" w:rsidRDefault="002B7EDE"/>
    <w:p w14:paraId="6D474F98" w14:textId="77777777" w:rsidR="002B7EDE" w:rsidRDefault="002B7EDE"/>
    <w:p w14:paraId="150E3082" w14:textId="77777777" w:rsidR="00F04E17" w:rsidRDefault="00F04E17" w:rsidP="0029761A">
      <w:pPr>
        <w:spacing w:after="0" w:line="240" w:lineRule="auto"/>
      </w:pPr>
    </w:p>
    <w:p w14:paraId="4C7A9370" w14:textId="157711EC" w:rsidR="00F04E17" w:rsidRDefault="00F04E17" w:rsidP="0029761A">
      <w:pPr>
        <w:spacing w:after="0" w:line="240" w:lineRule="auto"/>
      </w:pPr>
    </w:p>
    <w:p w14:paraId="13F7433C" w14:textId="0FDB06A1" w:rsidR="00F04E17" w:rsidRDefault="00F04E17" w:rsidP="0029761A">
      <w:pPr>
        <w:spacing w:after="0" w:line="240" w:lineRule="auto"/>
      </w:pPr>
    </w:p>
    <w:p w14:paraId="6099F9F2" w14:textId="77777777" w:rsidR="00F04E17" w:rsidRDefault="00F04E17" w:rsidP="0029761A">
      <w:pPr>
        <w:spacing w:after="0" w:line="240" w:lineRule="auto"/>
      </w:pPr>
    </w:p>
    <w:p w14:paraId="4FC6BE7D" w14:textId="77777777" w:rsidR="009E0BB0" w:rsidRDefault="009E0BB0">
      <w:pPr>
        <w:rPr>
          <w:smallCaps/>
          <w:sz w:val="32"/>
          <w:szCs w:val="32"/>
        </w:rPr>
        <w:sectPr w:rsidR="009E0BB0" w:rsidSect="00930424">
          <w:type w:val="continuous"/>
          <w:pgSz w:w="8419" w:h="11906" w:orient="landscape"/>
          <w:pgMar w:top="851" w:right="851" w:bottom="851" w:left="851" w:header="709" w:footer="359" w:gutter="0"/>
          <w:pgNumType w:start="1"/>
          <w:cols w:space="708"/>
          <w:docGrid w:linePitch="360"/>
        </w:sectPr>
      </w:pPr>
    </w:p>
    <w:p w14:paraId="0B78993B" w14:textId="05DF366C" w:rsidR="008D2674" w:rsidRPr="004D2093" w:rsidRDefault="008D2674" w:rsidP="0029761A">
      <w:pPr>
        <w:spacing w:after="0" w:line="240" w:lineRule="auto"/>
      </w:pPr>
      <w:r w:rsidRPr="004D2093">
        <w:rPr>
          <w:smallCaps/>
          <w:sz w:val="32"/>
          <w:szCs w:val="32"/>
        </w:rPr>
        <w:lastRenderedPageBreak/>
        <w:t>Binnenkomen</w:t>
      </w:r>
    </w:p>
    <w:p w14:paraId="2C9B113A" w14:textId="027BA390" w:rsidR="008D2674" w:rsidRDefault="008D2674" w:rsidP="0029761A">
      <w:pPr>
        <w:spacing w:after="0" w:line="240" w:lineRule="auto"/>
      </w:pPr>
      <w:r w:rsidRPr="004D2093">
        <w:t>Inleidende muziek</w:t>
      </w:r>
    </w:p>
    <w:p w14:paraId="5C3E8455" w14:textId="77777777" w:rsidR="00C15EFB" w:rsidRPr="004D2093" w:rsidRDefault="00C15EFB" w:rsidP="0029761A">
      <w:pPr>
        <w:spacing w:after="0" w:line="240" w:lineRule="auto"/>
      </w:pPr>
    </w:p>
    <w:p w14:paraId="53F098AA" w14:textId="46FB246F" w:rsidR="008D2674" w:rsidRDefault="008D2674" w:rsidP="0029761A">
      <w:pPr>
        <w:spacing w:after="0" w:line="240" w:lineRule="auto"/>
      </w:pPr>
      <w:r w:rsidRPr="004D2093">
        <w:t xml:space="preserve">Welkomstwoord </w:t>
      </w:r>
    </w:p>
    <w:p w14:paraId="3269B1AB" w14:textId="77777777" w:rsidR="00EA693B" w:rsidRDefault="00EA693B" w:rsidP="0029761A">
      <w:pPr>
        <w:spacing w:after="0" w:line="240" w:lineRule="auto"/>
      </w:pPr>
    </w:p>
    <w:p w14:paraId="784458B5" w14:textId="77777777" w:rsidR="00EA693B" w:rsidRDefault="00EA693B" w:rsidP="0029761A">
      <w:pPr>
        <w:spacing w:after="0" w:line="240" w:lineRule="auto"/>
      </w:pPr>
      <w:r>
        <w:rPr>
          <w:b/>
          <w:bCs/>
        </w:rPr>
        <w:t>Paasgroet (3*)</w:t>
      </w:r>
    </w:p>
    <w:p w14:paraId="710C10D6" w14:textId="77777777" w:rsidR="00EA693B" w:rsidRDefault="00EA693B" w:rsidP="0029761A">
      <w:pPr>
        <w:spacing w:after="0" w:line="240" w:lineRule="auto"/>
      </w:pPr>
      <w:r>
        <w:t>v.:</w:t>
      </w:r>
      <w:r>
        <w:tab/>
        <w:t xml:space="preserve">De </w:t>
      </w:r>
      <w:r>
        <w:rPr>
          <w:smallCaps/>
        </w:rPr>
        <w:t>Heer</w:t>
      </w:r>
      <w:r>
        <w:t xml:space="preserve"> is waarlijk opgestaan</w:t>
      </w:r>
    </w:p>
    <w:p w14:paraId="76EECFF5" w14:textId="77777777" w:rsidR="00EA693B" w:rsidRPr="00694ADB" w:rsidRDefault="00EA693B" w:rsidP="0029761A">
      <w:pPr>
        <w:spacing w:after="0" w:line="240" w:lineRule="auto"/>
      </w:pPr>
      <w:r>
        <w:t>a.:</w:t>
      </w:r>
      <w:r>
        <w:tab/>
        <w:t>HALLELUJA!</w:t>
      </w:r>
    </w:p>
    <w:p w14:paraId="42ACF1B3" w14:textId="77777777" w:rsidR="00EA693B" w:rsidRDefault="00EA693B" w:rsidP="0029761A">
      <w:pPr>
        <w:spacing w:after="0" w:line="240" w:lineRule="auto"/>
      </w:pPr>
    </w:p>
    <w:p w14:paraId="7FC13811" w14:textId="223C27C9" w:rsidR="00EA693B" w:rsidRDefault="00EA693B" w:rsidP="0029761A">
      <w:pPr>
        <w:spacing w:after="0" w:line="240" w:lineRule="auto"/>
      </w:pPr>
      <w:r>
        <w:t>Paasliederen zingen:</w:t>
      </w:r>
    </w:p>
    <w:p w14:paraId="78CF0DAD" w14:textId="77777777" w:rsidR="00C15EFB" w:rsidRPr="00C15EFB" w:rsidRDefault="00C15EFB" w:rsidP="0029761A">
      <w:pPr>
        <w:spacing w:after="0" w:line="240" w:lineRule="auto"/>
      </w:pPr>
    </w:p>
    <w:p w14:paraId="3F2F3EE0" w14:textId="05E51D06" w:rsidR="00D25D88" w:rsidRDefault="00C15EFB" w:rsidP="0029761A">
      <w:pPr>
        <w:spacing w:after="0" w:line="240" w:lineRule="auto"/>
        <w:rPr>
          <w:b/>
          <w:bCs/>
          <w:color w:val="000000"/>
        </w:rPr>
      </w:pPr>
      <w:r w:rsidRPr="00C15EFB">
        <w:rPr>
          <w:b/>
          <w:bCs/>
          <w:color w:val="000000"/>
        </w:rPr>
        <w:t>Zingen Gez. 624</w:t>
      </w:r>
      <w:r>
        <w:rPr>
          <w:b/>
          <w:bCs/>
          <w:color w:val="000000"/>
        </w:rPr>
        <w:t>:</w:t>
      </w:r>
      <w:r w:rsidR="00AB09AB">
        <w:rPr>
          <w:b/>
          <w:bCs/>
          <w:color w:val="000000"/>
        </w:rPr>
        <w:t xml:space="preserve"> Christus onze Heer verrees</w:t>
      </w:r>
    </w:p>
    <w:p w14:paraId="41971731" w14:textId="5C618C7D" w:rsidR="005026D0" w:rsidRDefault="005026D0" w:rsidP="0029761A">
      <w:pPr>
        <w:spacing w:after="0" w:line="240" w:lineRule="auto"/>
        <w:rPr>
          <w:b/>
          <w:bCs/>
          <w:color w:val="000000"/>
        </w:rPr>
      </w:pPr>
    </w:p>
    <w:p w14:paraId="25578183" w14:textId="69A51C2B" w:rsidR="005026D0" w:rsidRDefault="005026D0" w:rsidP="0029761A">
      <w:pPr>
        <w:spacing w:after="0" w:line="240" w:lineRule="auto"/>
        <w:rPr>
          <w:b/>
          <w:bCs/>
          <w:color w:val="000000"/>
        </w:rPr>
      </w:pPr>
      <w:r>
        <w:rPr>
          <w:b/>
          <w:bCs/>
          <w:color w:val="000000"/>
        </w:rPr>
        <w:t>1 allen</w:t>
      </w:r>
    </w:p>
    <w:p w14:paraId="527A76E0" w14:textId="652E40EF" w:rsidR="00D25D88" w:rsidRDefault="0029761A" w:rsidP="0029761A">
      <w:pPr>
        <w:spacing w:after="0" w:line="240" w:lineRule="auto"/>
        <w:rPr>
          <w:b/>
          <w:bCs/>
        </w:rPr>
      </w:pPr>
      <w:r>
        <w:rPr>
          <w:noProof/>
        </w:rPr>
        <w:drawing>
          <wp:inline distT="0" distB="0" distL="0" distR="0" wp14:anchorId="42E40367" wp14:editId="5D4C8655">
            <wp:extent cx="3294184" cy="3763120"/>
            <wp:effectExtent l="0" t="0" r="1905" b="8890"/>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817" t="5643" r="6689" b="5984"/>
                    <a:stretch/>
                  </pic:blipFill>
                  <pic:spPr bwMode="auto">
                    <a:xfrm>
                      <a:off x="0" y="0"/>
                      <a:ext cx="3319383" cy="3791907"/>
                    </a:xfrm>
                    <a:prstGeom prst="rect">
                      <a:avLst/>
                    </a:prstGeom>
                    <a:noFill/>
                    <a:ln>
                      <a:noFill/>
                    </a:ln>
                    <a:extLst>
                      <a:ext uri="{53640926-AAD7-44D8-BBD7-CCE9431645EC}">
                        <a14:shadowObscured xmlns:a14="http://schemas.microsoft.com/office/drawing/2010/main"/>
                      </a:ext>
                    </a:extLst>
                  </pic:spPr>
                </pic:pic>
              </a:graphicData>
            </a:graphic>
          </wp:inline>
        </w:drawing>
      </w:r>
    </w:p>
    <w:p w14:paraId="4DB20157" w14:textId="7E369F52" w:rsidR="005026D0" w:rsidRDefault="005026D0">
      <w:pPr>
        <w:rPr>
          <w:b/>
          <w:bCs/>
        </w:rPr>
      </w:pPr>
      <w:r>
        <w:rPr>
          <w:b/>
          <w:bCs/>
        </w:rPr>
        <w:br w:type="page"/>
      </w:r>
    </w:p>
    <w:p w14:paraId="7AB2041E" w14:textId="3A9E0A1B" w:rsidR="0029761A" w:rsidRPr="0029761A" w:rsidRDefault="0029761A" w:rsidP="0029761A">
      <w:pPr>
        <w:spacing w:after="0" w:line="240" w:lineRule="auto"/>
        <w:rPr>
          <w:b/>
          <w:bCs/>
        </w:rPr>
      </w:pPr>
      <w:r>
        <w:rPr>
          <w:b/>
          <w:bCs/>
        </w:rPr>
        <w:lastRenderedPageBreak/>
        <w:t>2 cantorij</w:t>
      </w:r>
    </w:p>
    <w:p w14:paraId="463BB292" w14:textId="21B1022C" w:rsidR="0029761A" w:rsidRPr="0029761A" w:rsidRDefault="0029761A" w:rsidP="0029761A">
      <w:pPr>
        <w:spacing w:after="0" w:line="240" w:lineRule="auto"/>
      </w:pPr>
      <w:r w:rsidRPr="0029761A">
        <w:t>Prijs nu Christus in ons lied</w:t>
      </w:r>
      <w:proofErr w:type="gramStart"/>
      <w:r w:rsidRPr="0029761A">
        <w:t>,</w:t>
      </w:r>
      <w:r>
        <w:t xml:space="preserve"> /</w:t>
      </w:r>
      <w:proofErr w:type="gramEnd"/>
      <w:r>
        <w:t xml:space="preserve"> </w:t>
      </w:r>
      <w:r w:rsidRPr="0029761A">
        <w:t>halleluja,</w:t>
      </w:r>
    </w:p>
    <w:p w14:paraId="24EFEF0F" w14:textId="70770969" w:rsidR="0029761A" w:rsidRPr="0029761A" w:rsidRDefault="0029761A" w:rsidP="0029761A">
      <w:pPr>
        <w:spacing w:after="0" w:line="240" w:lineRule="auto"/>
      </w:pPr>
      <w:r w:rsidRPr="0029761A">
        <w:t>die in heerlijkheid gebiedt</w:t>
      </w:r>
      <w:proofErr w:type="gramStart"/>
      <w:r w:rsidRPr="0029761A">
        <w:t>,</w:t>
      </w:r>
      <w:r>
        <w:t xml:space="preserve"> /</w:t>
      </w:r>
      <w:proofErr w:type="gramEnd"/>
      <w:r>
        <w:t xml:space="preserve"> </w:t>
      </w:r>
      <w:r w:rsidRPr="0029761A">
        <w:t>halleluja,</w:t>
      </w:r>
    </w:p>
    <w:p w14:paraId="1CC1A260" w14:textId="2F68AB57" w:rsidR="0029761A" w:rsidRPr="0029761A" w:rsidRDefault="0029761A" w:rsidP="0029761A">
      <w:pPr>
        <w:spacing w:after="0" w:line="240" w:lineRule="auto"/>
      </w:pPr>
      <w:r w:rsidRPr="0029761A">
        <w:t>die aanvaardde kruis en graf</w:t>
      </w:r>
      <w:proofErr w:type="gramStart"/>
      <w:r w:rsidRPr="0029761A">
        <w:t>,</w:t>
      </w:r>
      <w:r>
        <w:t xml:space="preserve"> /</w:t>
      </w:r>
      <w:proofErr w:type="gramEnd"/>
      <w:r>
        <w:t xml:space="preserve"> </w:t>
      </w:r>
      <w:r w:rsidRPr="0029761A">
        <w:t>halleluja,</w:t>
      </w:r>
    </w:p>
    <w:p w14:paraId="61C5E81F" w14:textId="6B9F3961" w:rsidR="0029761A" w:rsidRPr="0029761A" w:rsidRDefault="0029761A" w:rsidP="0029761A">
      <w:pPr>
        <w:spacing w:after="0" w:line="240" w:lineRule="auto"/>
      </w:pPr>
      <w:r w:rsidRPr="0029761A">
        <w:t>dat Hij zondaars ’t leven gaf</w:t>
      </w:r>
      <w:proofErr w:type="gramStart"/>
      <w:r w:rsidRPr="0029761A">
        <w:t>,</w:t>
      </w:r>
      <w:r>
        <w:t xml:space="preserve"> /</w:t>
      </w:r>
      <w:proofErr w:type="gramEnd"/>
      <w:r>
        <w:t xml:space="preserve"> </w:t>
      </w:r>
      <w:r w:rsidRPr="0029761A">
        <w:t>halleluja!</w:t>
      </w:r>
    </w:p>
    <w:p w14:paraId="0066DABC" w14:textId="77777777" w:rsidR="0029761A" w:rsidRPr="0029761A" w:rsidRDefault="0029761A" w:rsidP="0029761A">
      <w:pPr>
        <w:spacing w:after="0" w:line="240" w:lineRule="auto"/>
      </w:pPr>
    </w:p>
    <w:p w14:paraId="517D727B" w14:textId="6E00920E" w:rsidR="0029761A" w:rsidRPr="0029761A" w:rsidRDefault="0029761A" w:rsidP="0029761A">
      <w:pPr>
        <w:spacing w:after="0" w:line="240" w:lineRule="auto"/>
        <w:rPr>
          <w:b/>
          <w:bCs/>
        </w:rPr>
      </w:pPr>
      <w:r>
        <w:rPr>
          <w:b/>
          <w:bCs/>
        </w:rPr>
        <w:t>3 allen</w:t>
      </w:r>
    </w:p>
    <w:p w14:paraId="5D343287" w14:textId="1362D476" w:rsidR="0029761A" w:rsidRPr="0029761A" w:rsidRDefault="0029761A" w:rsidP="0029761A">
      <w:pPr>
        <w:spacing w:after="0" w:line="240" w:lineRule="auto"/>
      </w:pPr>
      <w:r w:rsidRPr="0029761A">
        <w:t>Maar zijn lijden en zijn strijd</w:t>
      </w:r>
      <w:proofErr w:type="gramStart"/>
      <w:r w:rsidRPr="0029761A">
        <w:t>,</w:t>
      </w:r>
      <w:r>
        <w:t xml:space="preserve"> /</w:t>
      </w:r>
      <w:proofErr w:type="gramEnd"/>
      <w:r>
        <w:t xml:space="preserve"> </w:t>
      </w:r>
      <w:r w:rsidRPr="0029761A">
        <w:t>halleluja,</w:t>
      </w:r>
    </w:p>
    <w:p w14:paraId="66FB9426" w14:textId="31BC4F04" w:rsidR="0029761A" w:rsidRPr="0029761A" w:rsidRDefault="0029761A" w:rsidP="0029761A">
      <w:pPr>
        <w:spacing w:after="0" w:line="240" w:lineRule="auto"/>
      </w:pPr>
      <w:r w:rsidRPr="0029761A">
        <w:t>heeft verzoening ons bereid</w:t>
      </w:r>
      <w:proofErr w:type="gramStart"/>
      <w:r w:rsidRPr="0029761A">
        <w:t>,</w:t>
      </w:r>
      <w:r>
        <w:t xml:space="preserve"> /</w:t>
      </w:r>
      <w:proofErr w:type="gramEnd"/>
      <w:r>
        <w:t xml:space="preserve"> </w:t>
      </w:r>
      <w:r w:rsidRPr="0029761A">
        <w:t>halleluja!</w:t>
      </w:r>
    </w:p>
    <w:p w14:paraId="35A57ABC" w14:textId="1F797329" w:rsidR="0029761A" w:rsidRPr="0029761A" w:rsidRDefault="0029761A" w:rsidP="0029761A">
      <w:pPr>
        <w:spacing w:after="0" w:line="240" w:lineRule="auto"/>
      </w:pPr>
      <w:r w:rsidRPr="0029761A">
        <w:t xml:space="preserve">Nu is Hij der </w:t>
      </w:r>
      <w:proofErr w:type="spellStart"/>
      <w:r w:rsidRPr="0029761A">
        <w:t>heem</w:t>
      </w:r>
      <w:r>
        <w:t>’</w:t>
      </w:r>
      <w:r w:rsidRPr="0029761A">
        <w:t>len</w:t>
      </w:r>
      <w:proofErr w:type="spellEnd"/>
      <w:r w:rsidRPr="0029761A">
        <w:t xml:space="preserve"> Heer</w:t>
      </w:r>
      <w:proofErr w:type="gramStart"/>
      <w:r w:rsidRPr="0029761A">
        <w:t>,</w:t>
      </w:r>
      <w:r>
        <w:t xml:space="preserve"> /</w:t>
      </w:r>
      <w:proofErr w:type="gramEnd"/>
      <w:r>
        <w:t xml:space="preserve"> </w:t>
      </w:r>
      <w:r w:rsidRPr="0029761A">
        <w:t>halleluja!</w:t>
      </w:r>
    </w:p>
    <w:p w14:paraId="7E446444" w14:textId="6BA8B5F7" w:rsidR="0029761A" w:rsidRPr="0029761A" w:rsidRDefault="0029761A" w:rsidP="0029761A">
      <w:pPr>
        <w:spacing w:after="0" w:line="240" w:lineRule="auto"/>
      </w:pPr>
      <w:proofErr w:type="spellStart"/>
      <w:r w:rsidRPr="0029761A">
        <w:t>Eng'len</w:t>
      </w:r>
      <w:proofErr w:type="spellEnd"/>
      <w:r w:rsidRPr="0029761A">
        <w:t xml:space="preserve"> </w:t>
      </w:r>
      <w:proofErr w:type="spellStart"/>
      <w:r w:rsidRPr="0029761A">
        <w:t>jub'len</w:t>
      </w:r>
      <w:proofErr w:type="spellEnd"/>
      <w:r w:rsidRPr="0029761A">
        <w:t xml:space="preserve"> Hem ter eer</w:t>
      </w:r>
      <w:proofErr w:type="gramStart"/>
      <w:r w:rsidRPr="0029761A">
        <w:t>,</w:t>
      </w:r>
      <w:r>
        <w:t xml:space="preserve"> /</w:t>
      </w:r>
      <w:proofErr w:type="gramEnd"/>
      <w:r>
        <w:t xml:space="preserve"> </w:t>
      </w:r>
      <w:r w:rsidRPr="0029761A">
        <w:t>halleluja!</w:t>
      </w:r>
    </w:p>
    <w:p w14:paraId="75AE8779" w14:textId="26F01D39" w:rsidR="0029761A" w:rsidRDefault="0029761A" w:rsidP="0029761A">
      <w:pPr>
        <w:spacing w:after="0" w:line="240" w:lineRule="auto"/>
        <w:rPr>
          <w:b/>
          <w:bCs/>
        </w:rPr>
      </w:pPr>
    </w:p>
    <w:p w14:paraId="649DCA2E" w14:textId="77777777" w:rsidR="0029761A" w:rsidRDefault="0029761A" w:rsidP="0029761A">
      <w:pPr>
        <w:spacing w:after="0" w:line="240" w:lineRule="auto"/>
        <w:rPr>
          <w:b/>
          <w:bCs/>
        </w:rPr>
      </w:pPr>
    </w:p>
    <w:p w14:paraId="3290CE6D" w14:textId="7AEE7E8D" w:rsidR="00EA693B" w:rsidRDefault="00EA693B" w:rsidP="0029761A">
      <w:pPr>
        <w:spacing w:after="0" w:line="240" w:lineRule="auto"/>
        <w:rPr>
          <w:b/>
          <w:bCs/>
        </w:rPr>
      </w:pPr>
      <w:r>
        <w:rPr>
          <w:b/>
          <w:bCs/>
        </w:rPr>
        <w:t>Gez. 642: 1, 2 3, 7 en 8 ‘Ik zeg het allen dat Hij leeft’</w:t>
      </w:r>
    </w:p>
    <w:p w14:paraId="2A79EB19" w14:textId="77777777" w:rsidR="0029761A" w:rsidRDefault="0029761A" w:rsidP="0029761A">
      <w:pPr>
        <w:spacing w:after="0" w:line="240" w:lineRule="auto"/>
        <w:rPr>
          <w:b/>
          <w:bCs/>
        </w:rPr>
      </w:pPr>
    </w:p>
    <w:p w14:paraId="7BE94471" w14:textId="5BDE51A1" w:rsidR="0029761A" w:rsidRDefault="0029761A" w:rsidP="0029761A">
      <w:pPr>
        <w:spacing w:after="0" w:line="240" w:lineRule="auto"/>
        <w:rPr>
          <w:b/>
          <w:bCs/>
        </w:rPr>
      </w:pPr>
      <w:r>
        <w:rPr>
          <w:b/>
          <w:bCs/>
        </w:rPr>
        <w:t>1 allen</w:t>
      </w:r>
    </w:p>
    <w:p w14:paraId="784BF4F3" w14:textId="6E16719E" w:rsidR="00EA693B" w:rsidRDefault="0029761A" w:rsidP="0029761A">
      <w:pPr>
        <w:spacing w:after="0" w:line="240" w:lineRule="auto"/>
      </w:pPr>
      <w:r>
        <w:rPr>
          <w:noProof/>
        </w:rPr>
        <w:drawing>
          <wp:inline distT="0" distB="0" distL="0" distR="0" wp14:anchorId="2EC97BD5" wp14:editId="102945FC">
            <wp:extent cx="3241430" cy="1993146"/>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34" t="9435" r="6542" b="10965"/>
                    <a:stretch/>
                  </pic:blipFill>
                  <pic:spPr bwMode="auto">
                    <a:xfrm>
                      <a:off x="0" y="0"/>
                      <a:ext cx="3251701" cy="1999462"/>
                    </a:xfrm>
                    <a:prstGeom prst="rect">
                      <a:avLst/>
                    </a:prstGeom>
                    <a:noFill/>
                    <a:ln>
                      <a:noFill/>
                    </a:ln>
                    <a:extLst>
                      <a:ext uri="{53640926-AAD7-44D8-BBD7-CCE9431645EC}">
                        <a14:shadowObscured xmlns:a14="http://schemas.microsoft.com/office/drawing/2010/main"/>
                      </a:ext>
                    </a:extLst>
                  </pic:spPr>
                </pic:pic>
              </a:graphicData>
            </a:graphic>
          </wp:inline>
        </w:drawing>
      </w:r>
    </w:p>
    <w:p w14:paraId="1BFDD005" w14:textId="78FA530A" w:rsidR="0029761A" w:rsidRDefault="0029761A" w:rsidP="0029761A">
      <w:pPr>
        <w:spacing w:after="0" w:line="240" w:lineRule="auto"/>
      </w:pPr>
    </w:p>
    <w:p w14:paraId="5B106FD9" w14:textId="7A0B4C03" w:rsidR="0029761A" w:rsidRPr="0029761A" w:rsidRDefault="0029761A" w:rsidP="0029761A">
      <w:pPr>
        <w:spacing w:after="0" w:line="240" w:lineRule="auto"/>
        <w:rPr>
          <w:b/>
          <w:bCs/>
        </w:rPr>
      </w:pPr>
      <w:r>
        <w:rPr>
          <w:b/>
          <w:bCs/>
        </w:rPr>
        <w:t>2 vrouwen</w:t>
      </w:r>
    </w:p>
    <w:p w14:paraId="21729C9D" w14:textId="101A4687" w:rsidR="0029761A" w:rsidRDefault="0029761A" w:rsidP="0029761A">
      <w:pPr>
        <w:spacing w:after="0" w:line="240" w:lineRule="auto"/>
      </w:pPr>
      <w:r>
        <w:t>Ik zeg het allen, en de mond</w:t>
      </w:r>
    </w:p>
    <w:p w14:paraId="44EEEB02" w14:textId="77777777" w:rsidR="0029761A" w:rsidRDefault="0029761A" w:rsidP="0029761A">
      <w:pPr>
        <w:spacing w:after="0" w:line="240" w:lineRule="auto"/>
      </w:pPr>
      <w:r>
        <w:t>van allen zegt het voort,</w:t>
      </w:r>
    </w:p>
    <w:p w14:paraId="1CBA7981" w14:textId="77777777" w:rsidR="0029761A" w:rsidRDefault="0029761A" w:rsidP="0029761A">
      <w:pPr>
        <w:spacing w:after="0" w:line="240" w:lineRule="auto"/>
      </w:pPr>
      <w:r>
        <w:t>tot over ’t ganse wereldrond</w:t>
      </w:r>
    </w:p>
    <w:p w14:paraId="38D4122B" w14:textId="77777777" w:rsidR="0029761A" w:rsidRDefault="0029761A" w:rsidP="0029761A">
      <w:pPr>
        <w:spacing w:after="0" w:line="240" w:lineRule="auto"/>
      </w:pPr>
      <w:r>
        <w:t>de nieuwe morgen gloort.</w:t>
      </w:r>
    </w:p>
    <w:p w14:paraId="3AC9E053" w14:textId="77777777" w:rsidR="0029761A" w:rsidRDefault="0029761A" w:rsidP="0029761A">
      <w:pPr>
        <w:spacing w:after="0" w:line="240" w:lineRule="auto"/>
      </w:pPr>
    </w:p>
    <w:p w14:paraId="015E0476" w14:textId="1F48F92B" w:rsidR="0029761A" w:rsidRPr="0029761A" w:rsidRDefault="0029761A" w:rsidP="0029761A">
      <w:pPr>
        <w:spacing w:after="0" w:line="240" w:lineRule="auto"/>
        <w:rPr>
          <w:b/>
          <w:bCs/>
        </w:rPr>
      </w:pPr>
      <w:r>
        <w:rPr>
          <w:b/>
          <w:bCs/>
        </w:rPr>
        <w:t>3 allen</w:t>
      </w:r>
    </w:p>
    <w:p w14:paraId="0EDDCA48" w14:textId="77777777" w:rsidR="0029761A" w:rsidRDefault="0029761A" w:rsidP="0029761A">
      <w:pPr>
        <w:spacing w:after="0" w:line="240" w:lineRule="auto"/>
      </w:pPr>
      <w:r>
        <w:t>Nu schijnt ons deze wereld pas</w:t>
      </w:r>
    </w:p>
    <w:p w14:paraId="6DA5F476" w14:textId="77777777" w:rsidR="0029761A" w:rsidRDefault="0029761A" w:rsidP="0029761A">
      <w:pPr>
        <w:spacing w:after="0" w:line="240" w:lineRule="auto"/>
      </w:pPr>
      <w:r>
        <w:t>der mensen vaderland:</w:t>
      </w:r>
    </w:p>
    <w:p w14:paraId="12A04313" w14:textId="77777777" w:rsidR="0029761A" w:rsidRDefault="0029761A" w:rsidP="0029761A">
      <w:pPr>
        <w:spacing w:after="0" w:line="240" w:lineRule="auto"/>
      </w:pPr>
      <w:r>
        <w:t>een leven dat verborgen was</w:t>
      </w:r>
    </w:p>
    <w:p w14:paraId="2939F6DC" w14:textId="77777777" w:rsidR="0029761A" w:rsidRDefault="0029761A" w:rsidP="0029761A">
      <w:pPr>
        <w:spacing w:after="0" w:line="240" w:lineRule="auto"/>
      </w:pPr>
      <w:r>
        <w:t>ontvangen we uit zijn hand.</w:t>
      </w:r>
    </w:p>
    <w:p w14:paraId="2FC03049" w14:textId="77777777" w:rsidR="0029761A" w:rsidRDefault="0029761A" w:rsidP="0029761A">
      <w:pPr>
        <w:spacing w:after="0" w:line="240" w:lineRule="auto"/>
      </w:pPr>
    </w:p>
    <w:p w14:paraId="030DB3D5" w14:textId="67E06A01" w:rsidR="0029761A" w:rsidRPr="0029761A" w:rsidRDefault="0029761A" w:rsidP="0029761A">
      <w:pPr>
        <w:spacing w:after="0" w:line="240" w:lineRule="auto"/>
        <w:rPr>
          <w:b/>
          <w:bCs/>
        </w:rPr>
      </w:pPr>
      <w:r>
        <w:rPr>
          <w:b/>
          <w:bCs/>
        </w:rPr>
        <w:t>7 mannen</w:t>
      </w:r>
    </w:p>
    <w:p w14:paraId="3FB8A57B" w14:textId="77777777" w:rsidR="0029761A" w:rsidRDefault="0029761A" w:rsidP="0029761A">
      <w:pPr>
        <w:spacing w:after="0" w:line="240" w:lineRule="auto"/>
      </w:pPr>
      <w:r>
        <w:t>Nu is op aard geen goede daad</w:t>
      </w:r>
    </w:p>
    <w:p w14:paraId="29B134E2" w14:textId="77777777" w:rsidR="0029761A" w:rsidRDefault="0029761A" w:rsidP="0029761A">
      <w:pPr>
        <w:spacing w:after="0" w:line="240" w:lineRule="auto"/>
      </w:pPr>
      <w:r>
        <w:t>meer tevergeefs gedaan,</w:t>
      </w:r>
    </w:p>
    <w:p w14:paraId="0E467A60" w14:textId="77777777" w:rsidR="0029761A" w:rsidRDefault="0029761A" w:rsidP="0029761A">
      <w:pPr>
        <w:spacing w:after="0" w:line="240" w:lineRule="auto"/>
      </w:pPr>
      <w:r>
        <w:t>want wat gij goed doet is als zaad,</w:t>
      </w:r>
    </w:p>
    <w:p w14:paraId="40D17829" w14:textId="77777777" w:rsidR="0029761A" w:rsidRDefault="0029761A" w:rsidP="0029761A">
      <w:pPr>
        <w:spacing w:after="0" w:line="240" w:lineRule="auto"/>
      </w:pPr>
      <w:r>
        <w:t>dat heerlijk op zal gaan.</w:t>
      </w:r>
    </w:p>
    <w:p w14:paraId="3EFB9B14" w14:textId="77777777" w:rsidR="0029761A" w:rsidRDefault="0029761A" w:rsidP="0029761A">
      <w:pPr>
        <w:spacing w:after="0" w:line="240" w:lineRule="auto"/>
      </w:pPr>
    </w:p>
    <w:p w14:paraId="428570EA" w14:textId="09200FC2" w:rsidR="0029761A" w:rsidRPr="0029761A" w:rsidRDefault="0029761A" w:rsidP="0029761A">
      <w:pPr>
        <w:spacing w:after="0" w:line="240" w:lineRule="auto"/>
        <w:rPr>
          <w:b/>
          <w:bCs/>
        </w:rPr>
      </w:pPr>
      <w:r>
        <w:rPr>
          <w:b/>
          <w:bCs/>
        </w:rPr>
        <w:t>8 allen</w:t>
      </w:r>
    </w:p>
    <w:p w14:paraId="1B50CD96" w14:textId="41FA8321" w:rsidR="0029761A" w:rsidRDefault="0029761A" w:rsidP="0029761A">
      <w:pPr>
        <w:spacing w:after="0" w:line="240" w:lineRule="auto"/>
      </w:pPr>
      <w:r>
        <w:t>’t Is feest, omdat Hij bij ons is,</w:t>
      </w:r>
    </w:p>
    <w:p w14:paraId="05EBB9B4" w14:textId="77777777" w:rsidR="0029761A" w:rsidRDefault="0029761A" w:rsidP="0029761A">
      <w:pPr>
        <w:spacing w:after="0" w:line="240" w:lineRule="auto"/>
      </w:pPr>
      <w:r>
        <w:t>de Heer die eeuwig leeft</w:t>
      </w:r>
    </w:p>
    <w:p w14:paraId="3F3FE96F" w14:textId="77777777" w:rsidR="0029761A" w:rsidRDefault="0029761A" w:rsidP="0029761A">
      <w:pPr>
        <w:spacing w:after="0" w:line="240" w:lineRule="auto"/>
      </w:pPr>
      <w:r>
        <w:t>en die in zijn verrijzenis</w:t>
      </w:r>
    </w:p>
    <w:p w14:paraId="36509275" w14:textId="11EB2643" w:rsidR="0029761A" w:rsidRDefault="0029761A" w:rsidP="0029761A">
      <w:pPr>
        <w:spacing w:after="0" w:line="240" w:lineRule="auto"/>
      </w:pPr>
      <w:r>
        <w:t>alles herschapen heeft.</w:t>
      </w:r>
    </w:p>
    <w:p w14:paraId="7D496A5E" w14:textId="77777777" w:rsidR="0029761A" w:rsidRDefault="0029761A" w:rsidP="0029761A">
      <w:pPr>
        <w:spacing w:after="0" w:line="240" w:lineRule="auto"/>
      </w:pPr>
    </w:p>
    <w:p w14:paraId="21BC7F34" w14:textId="77777777" w:rsidR="0029761A" w:rsidRDefault="0029761A" w:rsidP="0029761A">
      <w:pPr>
        <w:spacing w:after="0" w:line="240" w:lineRule="auto"/>
      </w:pPr>
    </w:p>
    <w:p w14:paraId="501D8D3F" w14:textId="5768A749" w:rsidR="008D2674" w:rsidRPr="00B26338" w:rsidRDefault="008D2674" w:rsidP="0029761A">
      <w:pPr>
        <w:spacing w:after="0" w:line="240" w:lineRule="auto"/>
        <w:rPr>
          <w:b/>
          <w:bCs/>
        </w:rPr>
      </w:pPr>
      <w:r w:rsidRPr="004D2093">
        <w:t xml:space="preserve">Zingen Psalm van de zondag </w:t>
      </w:r>
      <w:r>
        <w:rPr>
          <w:b/>
          <w:bCs/>
        </w:rPr>
        <w:t xml:space="preserve">Psalm </w:t>
      </w:r>
      <w:r w:rsidR="00220F0E">
        <w:rPr>
          <w:b/>
          <w:bCs/>
        </w:rPr>
        <w:t>118: 9 en 10</w:t>
      </w:r>
    </w:p>
    <w:p w14:paraId="0EAE3C0D" w14:textId="2CE4448E" w:rsidR="00160C57" w:rsidRDefault="0029761A" w:rsidP="0029761A">
      <w:pPr>
        <w:spacing w:after="0" w:line="240" w:lineRule="auto"/>
      </w:pPr>
      <w:r>
        <w:rPr>
          <w:noProof/>
        </w:rPr>
        <w:drawing>
          <wp:inline distT="0" distB="0" distL="0" distR="0" wp14:anchorId="5A7F6E15" wp14:editId="0F4C9C12">
            <wp:extent cx="3303241" cy="3792415"/>
            <wp:effectExtent l="0" t="0" r="0" b="0"/>
            <wp:docPr id="4" name="Afbeelding 4" descr="Afbeelding met graf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fiek&#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34" t="5783" r="6955" b="5492"/>
                    <a:stretch/>
                  </pic:blipFill>
                  <pic:spPr bwMode="auto">
                    <a:xfrm>
                      <a:off x="0" y="0"/>
                      <a:ext cx="3310545" cy="3800801"/>
                    </a:xfrm>
                    <a:prstGeom prst="rect">
                      <a:avLst/>
                    </a:prstGeom>
                    <a:noFill/>
                    <a:ln>
                      <a:noFill/>
                    </a:ln>
                    <a:extLst>
                      <a:ext uri="{53640926-AAD7-44D8-BBD7-CCE9431645EC}">
                        <a14:shadowObscured xmlns:a14="http://schemas.microsoft.com/office/drawing/2010/main"/>
                      </a:ext>
                    </a:extLst>
                  </pic:spPr>
                </pic:pic>
              </a:graphicData>
            </a:graphic>
          </wp:inline>
        </w:drawing>
      </w:r>
    </w:p>
    <w:p w14:paraId="7AE052C3" w14:textId="0AD40F55" w:rsidR="0029761A" w:rsidRDefault="0029761A" w:rsidP="0029761A">
      <w:pPr>
        <w:spacing w:after="0" w:line="240" w:lineRule="auto"/>
      </w:pPr>
    </w:p>
    <w:p w14:paraId="1FEE67E7" w14:textId="39716391" w:rsidR="005026D0" w:rsidRDefault="005026D0" w:rsidP="005026D0">
      <w:pPr>
        <w:spacing w:after="0" w:line="240" w:lineRule="auto"/>
      </w:pPr>
    </w:p>
    <w:p w14:paraId="23A838B5" w14:textId="49C08291" w:rsidR="005026D0" w:rsidRDefault="002B7EDE" w:rsidP="005026D0">
      <w:pPr>
        <w:spacing w:after="0" w:line="240" w:lineRule="auto"/>
      </w:pPr>
      <w:r>
        <w:lastRenderedPageBreak/>
        <w:t>10</w:t>
      </w:r>
      <w:r>
        <w:tab/>
      </w:r>
      <w:r w:rsidR="005026D0">
        <w:t>De Heer is God, zijn gunst verheugde</w:t>
      </w:r>
    </w:p>
    <w:p w14:paraId="07942C35" w14:textId="77777777" w:rsidR="005026D0" w:rsidRDefault="005026D0" w:rsidP="002B7EDE">
      <w:pPr>
        <w:spacing w:after="0" w:line="240" w:lineRule="auto"/>
        <w:ind w:left="709"/>
      </w:pPr>
      <w:r>
        <w:t>ons oog en hart met vrolijk licht.</w:t>
      </w:r>
    </w:p>
    <w:p w14:paraId="5A70A66C" w14:textId="77777777" w:rsidR="005026D0" w:rsidRDefault="005026D0" w:rsidP="002B7EDE">
      <w:pPr>
        <w:spacing w:after="0" w:line="240" w:lineRule="auto"/>
        <w:ind w:left="709"/>
      </w:pPr>
      <w:r>
        <w:t>Nu worde 't offer onzer vreugde</w:t>
      </w:r>
    </w:p>
    <w:p w14:paraId="2EAD6DC7" w14:textId="77777777" w:rsidR="005026D0" w:rsidRDefault="005026D0" w:rsidP="002B7EDE">
      <w:pPr>
        <w:spacing w:after="0" w:line="240" w:lineRule="auto"/>
        <w:ind w:left="709"/>
      </w:pPr>
      <w:r>
        <w:t>op zijn altaren aangericht.</w:t>
      </w:r>
    </w:p>
    <w:p w14:paraId="4E593E63" w14:textId="77777777" w:rsidR="005026D0" w:rsidRDefault="005026D0" w:rsidP="002B7EDE">
      <w:pPr>
        <w:spacing w:after="0" w:line="240" w:lineRule="auto"/>
        <w:ind w:left="709"/>
      </w:pPr>
      <w:r>
        <w:t>Gij zijt mijn God, U zal ik prijzen,</w:t>
      </w:r>
    </w:p>
    <w:p w14:paraId="50BB46A9" w14:textId="77777777" w:rsidR="005026D0" w:rsidRDefault="005026D0" w:rsidP="002B7EDE">
      <w:pPr>
        <w:spacing w:after="0" w:line="240" w:lineRule="auto"/>
        <w:ind w:left="709"/>
      </w:pPr>
      <w:r>
        <w:t>o God, U roemen wijd en zijd.</w:t>
      </w:r>
    </w:p>
    <w:p w14:paraId="3B92B469" w14:textId="77777777" w:rsidR="005026D0" w:rsidRDefault="005026D0" w:rsidP="002B7EDE">
      <w:pPr>
        <w:spacing w:after="0" w:line="240" w:lineRule="auto"/>
        <w:ind w:left="709"/>
      </w:pPr>
      <w:r>
        <w:t>Laat aller lof ten hemel rijzen:</w:t>
      </w:r>
    </w:p>
    <w:p w14:paraId="045CF98A" w14:textId="061FF305" w:rsidR="0029761A" w:rsidRDefault="005026D0" w:rsidP="002B7EDE">
      <w:pPr>
        <w:spacing w:after="0" w:line="240" w:lineRule="auto"/>
        <w:ind w:left="709"/>
      </w:pPr>
      <w:r>
        <w:t>Gods liefde duurt in eeuwigheid.</w:t>
      </w:r>
    </w:p>
    <w:p w14:paraId="44368A9A" w14:textId="77777777" w:rsidR="005026D0" w:rsidRDefault="005026D0" w:rsidP="0029761A">
      <w:pPr>
        <w:spacing w:after="0" w:line="240" w:lineRule="auto"/>
      </w:pPr>
    </w:p>
    <w:p w14:paraId="14A488FF" w14:textId="77777777" w:rsidR="005026D0" w:rsidRDefault="005026D0" w:rsidP="0029761A">
      <w:pPr>
        <w:spacing w:after="0" w:line="240" w:lineRule="auto"/>
      </w:pPr>
    </w:p>
    <w:p w14:paraId="18C07B69" w14:textId="07286140" w:rsidR="008D2674" w:rsidRDefault="008D2674" w:rsidP="0029761A">
      <w:pPr>
        <w:spacing w:after="0" w:line="240" w:lineRule="auto"/>
      </w:pPr>
      <w:r w:rsidRPr="004D2093">
        <w:t>Bemoediging en groet</w:t>
      </w:r>
    </w:p>
    <w:p w14:paraId="25313773" w14:textId="77777777" w:rsidR="005026D0" w:rsidRPr="00EB6B3D" w:rsidRDefault="005026D0" w:rsidP="005026D0">
      <w:pPr>
        <w:spacing w:after="0" w:line="240" w:lineRule="auto"/>
      </w:pPr>
      <w:r>
        <w:t>v.:</w:t>
      </w:r>
      <w:r>
        <w:tab/>
      </w:r>
      <w:r w:rsidRPr="00EB6B3D">
        <w:t>Onze hulp is in de naam van de Heer</w:t>
      </w:r>
    </w:p>
    <w:p w14:paraId="6C28EA53" w14:textId="77777777" w:rsidR="005026D0" w:rsidRPr="00EB6B3D" w:rsidRDefault="005026D0" w:rsidP="005026D0">
      <w:pPr>
        <w:spacing w:after="0" w:line="240" w:lineRule="auto"/>
        <w:rPr>
          <w:b/>
          <w:bCs/>
        </w:rPr>
      </w:pPr>
      <w:r>
        <w:t>g.:</w:t>
      </w:r>
      <w:r>
        <w:tab/>
      </w:r>
      <w:r w:rsidRPr="00EB6B3D">
        <w:rPr>
          <w:b/>
          <w:bCs/>
        </w:rPr>
        <w:t>die hemel en aarde gemaakt heeft;</w:t>
      </w:r>
    </w:p>
    <w:p w14:paraId="78B27127" w14:textId="77777777" w:rsidR="005026D0" w:rsidRPr="00EB6B3D" w:rsidRDefault="005026D0" w:rsidP="005026D0">
      <w:pPr>
        <w:spacing w:after="0" w:line="240" w:lineRule="auto"/>
      </w:pPr>
      <w:r>
        <w:t>v.:</w:t>
      </w:r>
      <w:r>
        <w:tab/>
      </w:r>
      <w:r w:rsidRPr="00EB6B3D">
        <w:t>Die trouw houdt en eeuwig leeft</w:t>
      </w:r>
    </w:p>
    <w:p w14:paraId="70ABE0DF" w14:textId="77777777" w:rsidR="005026D0" w:rsidRPr="00EB6B3D" w:rsidRDefault="005026D0" w:rsidP="005026D0">
      <w:pPr>
        <w:spacing w:after="0" w:line="240" w:lineRule="auto"/>
      </w:pPr>
      <w:r>
        <w:t>g.:</w:t>
      </w:r>
      <w:r>
        <w:tab/>
      </w:r>
      <w:r w:rsidRPr="00EB6B3D">
        <w:rPr>
          <w:b/>
          <w:bCs/>
        </w:rPr>
        <w:t>en nooit laat varen de werken van zijn handen.</w:t>
      </w:r>
    </w:p>
    <w:p w14:paraId="0CDEC706" w14:textId="77777777" w:rsidR="005026D0" w:rsidRPr="00EB6B3D" w:rsidRDefault="005026D0" w:rsidP="005026D0">
      <w:pPr>
        <w:spacing w:after="0" w:line="240" w:lineRule="auto"/>
      </w:pPr>
    </w:p>
    <w:p w14:paraId="5985D5F8" w14:textId="77777777" w:rsidR="005026D0" w:rsidRPr="00EB6B3D" w:rsidRDefault="005026D0" w:rsidP="005026D0">
      <w:pPr>
        <w:spacing w:after="0" w:line="240" w:lineRule="auto"/>
      </w:pPr>
      <w:r>
        <w:t>v.:</w:t>
      </w:r>
      <w:r>
        <w:tab/>
      </w:r>
      <w:r w:rsidRPr="00EB6B3D">
        <w:t>Genade en vrede zij u van God de Vader</w:t>
      </w:r>
    </w:p>
    <w:p w14:paraId="7E6E6C0C" w14:textId="77777777" w:rsidR="005026D0" w:rsidRPr="00EB6B3D" w:rsidRDefault="005026D0" w:rsidP="005026D0">
      <w:pPr>
        <w:spacing w:after="0" w:line="240" w:lineRule="auto"/>
        <w:ind w:left="708"/>
      </w:pPr>
      <w:r w:rsidRPr="00EB6B3D">
        <w:t>en van Jezus Christus, onze Heer,</w:t>
      </w:r>
    </w:p>
    <w:p w14:paraId="6D340A35" w14:textId="77777777" w:rsidR="005026D0" w:rsidRPr="00EB6B3D" w:rsidRDefault="005026D0" w:rsidP="005026D0">
      <w:pPr>
        <w:spacing w:after="0" w:line="240" w:lineRule="auto"/>
        <w:ind w:left="708"/>
      </w:pPr>
      <w:r w:rsidRPr="00EB6B3D">
        <w:t>in de gemeenschap van de Heilige Geest.</w:t>
      </w:r>
    </w:p>
    <w:p w14:paraId="00788B38" w14:textId="77777777" w:rsidR="005026D0" w:rsidRDefault="005026D0" w:rsidP="005026D0">
      <w:pPr>
        <w:spacing w:after="0" w:line="240" w:lineRule="auto"/>
      </w:pPr>
      <w:r>
        <w:t>g.:</w:t>
      </w:r>
      <w:r>
        <w:tab/>
      </w:r>
      <w:r w:rsidRPr="00E74B04">
        <w:rPr>
          <w:b/>
          <w:bCs/>
        </w:rPr>
        <w:t>Amen</w:t>
      </w:r>
    </w:p>
    <w:p w14:paraId="33279A16" w14:textId="5E540DED" w:rsidR="005026D0" w:rsidRDefault="005026D0" w:rsidP="0029761A">
      <w:pPr>
        <w:spacing w:after="0" w:line="240" w:lineRule="auto"/>
      </w:pPr>
    </w:p>
    <w:p w14:paraId="59A71E21" w14:textId="77777777" w:rsidR="001E1753" w:rsidRPr="004D2093" w:rsidRDefault="001E1753" w:rsidP="0029761A">
      <w:pPr>
        <w:spacing w:after="0" w:line="240" w:lineRule="auto"/>
      </w:pPr>
    </w:p>
    <w:p w14:paraId="455EA01D" w14:textId="77777777" w:rsidR="001E1753" w:rsidRDefault="001E1753" w:rsidP="001E1753">
      <w:pPr>
        <w:spacing w:after="0" w:line="240" w:lineRule="auto"/>
      </w:pPr>
      <w:r w:rsidRPr="004D2093">
        <w:t>Kindermoment</w:t>
      </w:r>
      <w:r>
        <w:t xml:space="preserve"> met projectlied (Mel. Gez. 556)</w:t>
      </w:r>
    </w:p>
    <w:p w14:paraId="5A314629" w14:textId="77777777" w:rsidR="001E1753" w:rsidRDefault="001E1753" w:rsidP="001E1753">
      <w:pPr>
        <w:spacing w:after="0" w:line="240" w:lineRule="auto"/>
      </w:pPr>
    </w:p>
    <w:p w14:paraId="2F5D73A1" w14:textId="77777777" w:rsidR="001E1753" w:rsidRDefault="001E1753" w:rsidP="001E1753">
      <w:pPr>
        <w:spacing w:after="0" w:line="240" w:lineRule="auto"/>
      </w:pPr>
      <w:r>
        <w:rPr>
          <w:noProof/>
        </w:rPr>
        <w:drawing>
          <wp:inline distT="0" distB="0" distL="0" distR="0" wp14:anchorId="2F29AE12" wp14:editId="6D07C66C">
            <wp:extent cx="3327400" cy="2374260"/>
            <wp:effectExtent l="0" t="0" r="6350" b="762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2" cstate="print">
                      <a:extLst>
                        <a:ext uri="{28A0092B-C50C-407E-A947-70E740481C1C}">
                          <a14:useLocalDpi xmlns:a14="http://schemas.microsoft.com/office/drawing/2010/main" val="0"/>
                        </a:ext>
                      </a:extLst>
                    </a:blip>
                    <a:srcRect l="6699" t="16982" r="6761" b="39334"/>
                    <a:stretch/>
                  </pic:blipFill>
                  <pic:spPr bwMode="auto">
                    <a:xfrm>
                      <a:off x="0" y="0"/>
                      <a:ext cx="3337267" cy="2381301"/>
                    </a:xfrm>
                    <a:prstGeom prst="rect">
                      <a:avLst/>
                    </a:prstGeom>
                    <a:ln>
                      <a:noFill/>
                    </a:ln>
                    <a:extLst>
                      <a:ext uri="{53640926-AAD7-44D8-BBD7-CCE9431645EC}">
                        <a14:shadowObscured xmlns:a14="http://schemas.microsoft.com/office/drawing/2010/main"/>
                      </a:ext>
                    </a:extLst>
                  </pic:spPr>
                </pic:pic>
              </a:graphicData>
            </a:graphic>
          </wp:inline>
        </w:drawing>
      </w:r>
    </w:p>
    <w:p w14:paraId="05894A0B" w14:textId="77777777" w:rsidR="00551626" w:rsidRDefault="00551626" w:rsidP="0029761A">
      <w:pPr>
        <w:spacing w:after="0" w:line="240" w:lineRule="auto"/>
      </w:pPr>
    </w:p>
    <w:p w14:paraId="02991AD7" w14:textId="2C92158F" w:rsidR="00551626" w:rsidRPr="009D228E" w:rsidRDefault="008D2674" w:rsidP="0029761A">
      <w:pPr>
        <w:spacing w:after="0" w:line="240" w:lineRule="auto"/>
        <w:rPr>
          <w:b/>
          <w:bCs/>
        </w:rPr>
      </w:pPr>
      <w:r w:rsidRPr="004D2093">
        <w:lastRenderedPageBreak/>
        <w:t xml:space="preserve">Zingen </w:t>
      </w:r>
      <w:r w:rsidR="00551626">
        <w:rPr>
          <w:b/>
          <w:bCs/>
        </w:rPr>
        <w:t>Gez. 630: 1 en 4 ‘Sta op! Een morgen ongedacht’</w:t>
      </w:r>
      <w:r w:rsidR="00AB09AB">
        <w:rPr>
          <w:b/>
          <w:bCs/>
        </w:rPr>
        <w:t xml:space="preserve"> </w:t>
      </w:r>
    </w:p>
    <w:p w14:paraId="46A76A35" w14:textId="50535022" w:rsidR="00551626" w:rsidRDefault="005026D0" w:rsidP="0029761A">
      <w:pPr>
        <w:spacing w:after="0" w:line="240" w:lineRule="auto"/>
      </w:pPr>
      <w:r>
        <w:rPr>
          <w:noProof/>
        </w:rPr>
        <w:drawing>
          <wp:inline distT="0" distB="0" distL="0" distR="0" wp14:anchorId="557D87E7" wp14:editId="2DA3F21A">
            <wp:extent cx="3228975" cy="3333750"/>
            <wp:effectExtent l="0" t="0" r="9525" b="0"/>
            <wp:docPr id="5" name="Afbeelding 5"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afel&#10;&#10;Automatisch gegenereerde beschrijvi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08" t="6085" r="6543" b="6087"/>
                    <a:stretch/>
                  </pic:blipFill>
                  <pic:spPr bwMode="auto">
                    <a:xfrm>
                      <a:off x="0" y="0"/>
                      <a:ext cx="3240757" cy="3345914"/>
                    </a:xfrm>
                    <a:prstGeom prst="rect">
                      <a:avLst/>
                    </a:prstGeom>
                    <a:noFill/>
                    <a:ln>
                      <a:noFill/>
                    </a:ln>
                    <a:extLst>
                      <a:ext uri="{53640926-AAD7-44D8-BBD7-CCE9431645EC}">
                        <a14:shadowObscured xmlns:a14="http://schemas.microsoft.com/office/drawing/2010/main"/>
                      </a:ext>
                    </a:extLst>
                  </pic:spPr>
                </pic:pic>
              </a:graphicData>
            </a:graphic>
          </wp:inline>
        </w:drawing>
      </w:r>
    </w:p>
    <w:p w14:paraId="7F7A620C" w14:textId="77777777" w:rsidR="008D2674" w:rsidRPr="004D2093" w:rsidRDefault="008D2674" w:rsidP="0029761A">
      <w:pPr>
        <w:spacing w:after="0" w:line="240" w:lineRule="auto"/>
      </w:pPr>
    </w:p>
    <w:p w14:paraId="3CB8EE78" w14:textId="77777777" w:rsidR="005026D0" w:rsidRDefault="005026D0" w:rsidP="0029761A">
      <w:pPr>
        <w:spacing w:after="0" w:line="240" w:lineRule="auto"/>
      </w:pPr>
    </w:p>
    <w:p w14:paraId="6E92DA63" w14:textId="1EC37C4D" w:rsidR="005026D0" w:rsidRDefault="00DE58C7" w:rsidP="005026D0">
      <w:pPr>
        <w:spacing w:after="0" w:line="240" w:lineRule="auto"/>
      </w:pPr>
      <w:r>
        <w:t>4</w:t>
      </w:r>
      <w:r>
        <w:tab/>
      </w:r>
      <w:r w:rsidR="005026D0">
        <w:t>Sta op! – Hij gaat al voor ons uit,</w:t>
      </w:r>
    </w:p>
    <w:p w14:paraId="12D0FBE2" w14:textId="77777777" w:rsidR="005026D0" w:rsidRDefault="005026D0" w:rsidP="00DE58C7">
      <w:pPr>
        <w:spacing w:after="0" w:line="240" w:lineRule="auto"/>
        <w:ind w:left="709"/>
      </w:pPr>
      <w:r>
        <w:t>de schoot van ’t graf ontkomen.</w:t>
      </w:r>
    </w:p>
    <w:p w14:paraId="765BC093" w14:textId="77777777" w:rsidR="005026D0" w:rsidRDefault="005026D0" w:rsidP="00DE58C7">
      <w:pPr>
        <w:spacing w:after="0" w:line="240" w:lineRule="auto"/>
        <w:ind w:left="709"/>
      </w:pPr>
      <w:r>
        <w:t>De morgen is vol nieuw geluid, –</w:t>
      </w:r>
    </w:p>
    <w:p w14:paraId="38F7BF70" w14:textId="77777777" w:rsidR="005026D0" w:rsidRDefault="005026D0" w:rsidP="00DE58C7">
      <w:pPr>
        <w:spacing w:after="0" w:line="240" w:lineRule="auto"/>
        <w:ind w:left="709"/>
      </w:pPr>
      <w:r>
        <w:t>werp af uw boze dromen.</w:t>
      </w:r>
    </w:p>
    <w:p w14:paraId="1378053B" w14:textId="77777777" w:rsidR="005026D0" w:rsidRDefault="005026D0" w:rsidP="00DE58C7">
      <w:pPr>
        <w:spacing w:after="0" w:line="240" w:lineRule="auto"/>
        <w:ind w:left="709"/>
      </w:pPr>
      <w:r>
        <w:t>Waar Hij, ons hoofd, is voorgegaan,</w:t>
      </w:r>
    </w:p>
    <w:p w14:paraId="7E6D5E3B" w14:textId="77777777" w:rsidR="005026D0" w:rsidRDefault="005026D0" w:rsidP="00DE58C7">
      <w:pPr>
        <w:spacing w:after="0" w:line="240" w:lineRule="auto"/>
        <w:ind w:left="709"/>
      </w:pPr>
      <w:r>
        <w:t>is voor het lichaam nu vrij baan</w:t>
      </w:r>
    </w:p>
    <w:p w14:paraId="7CEB9145" w14:textId="50EA8E80" w:rsidR="005026D0" w:rsidRDefault="005026D0" w:rsidP="00DE58C7">
      <w:pPr>
        <w:spacing w:after="0" w:line="240" w:lineRule="auto"/>
        <w:ind w:left="709"/>
      </w:pPr>
      <w:r>
        <w:t>naar een bestaan volkomen.</w:t>
      </w:r>
    </w:p>
    <w:p w14:paraId="5169A54E" w14:textId="77777777" w:rsidR="005026D0" w:rsidRDefault="005026D0" w:rsidP="005026D0">
      <w:pPr>
        <w:spacing w:after="0" w:line="240" w:lineRule="auto"/>
      </w:pPr>
    </w:p>
    <w:p w14:paraId="140564DA" w14:textId="77777777" w:rsidR="005026D0" w:rsidRDefault="005026D0" w:rsidP="0029761A">
      <w:pPr>
        <w:spacing w:after="0" w:line="240" w:lineRule="auto"/>
      </w:pPr>
    </w:p>
    <w:p w14:paraId="151057BB" w14:textId="5A666315" w:rsidR="001E1753" w:rsidRDefault="008D2674" w:rsidP="0029761A">
      <w:pPr>
        <w:spacing w:after="0" w:line="240" w:lineRule="auto"/>
      </w:pPr>
      <w:r w:rsidRPr="004D2093">
        <w:t>Gebed om inspiratie</w:t>
      </w:r>
    </w:p>
    <w:p w14:paraId="24F411BE" w14:textId="77777777" w:rsidR="001E1753" w:rsidRDefault="001E1753">
      <w:r>
        <w:br w:type="page"/>
      </w:r>
    </w:p>
    <w:p w14:paraId="2F024DAB" w14:textId="5CF79540" w:rsidR="008D2674" w:rsidRDefault="008D2674" w:rsidP="0029761A">
      <w:pPr>
        <w:spacing w:after="0" w:line="240" w:lineRule="auto"/>
        <w:rPr>
          <w:b/>
          <w:bCs/>
          <w:i/>
          <w:iCs/>
        </w:rPr>
      </w:pPr>
      <w:proofErr w:type="spellStart"/>
      <w:r w:rsidRPr="002A46B3">
        <w:lastRenderedPageBreak/>
        <w:t>Kyriëlied</w:t>
      </w:r>
      <w:proofErr w:type="spellEnd"/>
      <w:r w:rsidR="002A46B3" w:rsidRPr="002A46B3">
        <w:t xml:space="preserve"> </w:t>
      </w:r>
      <w:r w:rsidR="002A46B3" w:rsidRPr="002A46B3">
        <w:rPr>
          <w:b/>
          <w:bCs/>
        </w:rPr>
        <w:t>Gez. 301k (</w:t>
      </w:r>
      <w:r w:rsidR="002A46B3" w:rsidRPr="002A46B3">
        <w:rPr>
          <w:b/>
          <w:bCs/>
          <w:i/>
          <w:iCs/>
        </w:rPr>
        <w:t>I: cantorij; II ge</w:t>
      </w:r>
      <w:r w:rsidR="002A46B3">
        <w:rPr>
          <w:b/>
          <w:bCs/>
          <w:i/>
          <w:iCs/>
        </w:rPr>
        <w:t>meente)</w:t>
      </w:r>
    </w:p>
    <w:p w14:paraId="21259204" w14:textId="7EA8D563" w:rsidR="005026D0" w:rsidRDefault="005026D0" w:rsidP="0029761A">
      <w:pPr>
        <w:spacing w:after="0" w:line="240" w:lineRule="auto"/>
        <w:rPr>
          <w:b/>
          <w:bCs/>
        </w:rPr>
      </w:pPr>
    </w:p>
    <w:p w14:paraId="2E0F3C57" w14:textId="3F74A2E9" w:rsidR="005026D0" w:rsidRPr="005026D0" w:rsidRDefault="005026D0" w:rsidP="0029761A">
      <w:pPr>
        <w:spacing w:after="0" w:line="240" w:lineRule="auto"/>
        <w:rPr>
          <w:b/>
          <w:bCs/>
        </w:rPr>
      </w:pPr>
      <w:r>
        <w:rPr>
          <w:noProof/>
        </w:rPr>
        <w:drawing>
          <wp:inline distT="0" distB="0" distL="0" distR="0" wp14:anchorId="7F95856D" wp14:editId="4C559C6A">
            <wp:extent cx="3248025" cy="1823686"/>
            <wp:effectExtent l="0" t="0" r="0" b="5715"/>
            <wp:docPr id="7" name="Afbeelding 7" descr="Afbeelding met tekst, anten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antenne&#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46" t="7419" r="5672" b="7882"/>
                    <a:stretch/>
                  </pic:blipFill>
                  <pic:spPr bwMode="auto">
                    <a:xfrm>
                      <a:off x="0" y="0"/>
                      <a:ext cx="3258490" cy="1829562"/>
                    </a:xfrm>
                    <a:prstGeom prst="rect">
                      <a:avLst/>
                    </a:prstGeom>
                    <a:noFill/>
                    <a:ln>
                      <a:noFill/>
                    </a:ln>
                    <a:extLst>
                      <a:ext uri="{53640926-AAD7-44D8-BBD7-CCE9431645EC}">
                        <a14:shadowObscured xmlns:a14="http://schemas.microsoft.com/office/drawing/2010/main"/>
                      </a:ext>
                    </a:extLst>
                  </pic:spPr>
                </pic:pic>
              </a:graphicData>
            </a:graphic>
          </wp:inline>
        </w:drawing>
      </w:r>
    </w:p>
    <w:p w14:paraId="3D86FD1B" w14:textId="77777777" w:rsidR="005026D0" w:rsidRPr="002A46B3" w:rsidRDefault="005026D0" w:rsidP="0029761A">
      <w:pPr>
        <w:spacing w:after="0" w:line="240" w:lineRule="auto"/>
        <w:rPr>
          <w:b/>
          <w:bCs/>
          <w:i/>
          <w:iCs/>
        </w:rPr>
      </w:pPr>
    </w:p>
    <w:p w14:paraId="066A5D76" w14:textId="326AC452" w:rsidR="008D2674" w:rsidRDefault="008D2674" w:rsidP="0029761A">
      <w:pPr>
        <w:spacing w:after="0" w:line="240" w:lineRule="auto"/>
      </w:pPr>
      <w:r>
        <w:t>G</w:t>
      </w:r>
      <w:r w:rsidRPr="004D2093">
        <w:t xml:space="preserve">lorialied </w:t>
      </w:r>
      <w:r w:rsidR="00551626">
        <w:t>(cantorij): Laat ons loven, laat ons juichen</w:t>
      </w:r>
    </w:p>
    <w:p w14:paraId="44FA4F16" w14:textId="51B8DBE7" w:rsidR="00551626" w:rsidRDefault="00551626" w:rsidP="0029761A">
      <w:pPr>
        <w:spacing w:after="0" w:line="240" w:lineRule="auto"/>
      </w:pPr>
    </w:p>
    <w:p w14:paraId="320C3ED0" w14:textId="07C54A3D" w:rsidR="00551626" w:rsidRDefault="00551626" w:rsidP="0029761A">
      <w:pPr>
        <w:spacing w:after="0" w:line="240" w:lineRule="auto"/>
      </w:pPr>
      <w:r>
        <w:t>1</w:t>
      </w:r>
      <w:r w:rsidR="002B7EDE">
        <w:tab/>
      </w:r>
      <w:r>
        <w:t>Laat ons loven, laat ons juichen,</w:t>
      </w:r>
    </w:p>
    <w:p w14:paraId="19CAA523" w14:textId="77777777" w:rsidR="00551626" w:rsidRDefault="00551626" w:rsidP="002B7EDE">
      <w:pPr>
        <w:spacing w:after="0" w:line="240" w:lineRule="auto"/>
        <w:ind w:left="709"/>
      </w:pPr>
      <w:r>
        <w:t>Nu de Heer is opgestaan;</w:t>
      </w:r>
    </w:p>
    <w:p w14:paraId="127734B5" w14:textId="77777777" w:rsidR="00551626" w:rsidRDefault="00551626" w:rsidP="002B7EDE">
      <w:pPr>
        <w:spacing w:after="0" w:line="240" w:lineRule="auto"/>
        <w:ind w:left="709"/>
      </w:pPr>
      <w:r>
        <w:t>Alles moet voor Hem zich buigen,</w:t>
      </w:r>
    </w:p>
    <w:p w14:paraId="30147603" w14:textId="77777777" w:rsidR="00551626" w:rsidRDefault="00551626" w:rsidP="002B7EDE">
      <w:pPr>
        <w:spacing w:after="0" w:line="240" w:lineRule="auto"/>
        <w:ind w:left="709"/>
      </w:pPr>
      <w:r>
        <w:t>Die voor zondaars heeft voldaan.</w:t>
      </w:r>
    </w:p>
    <w:p w14:paraId="0B5363DD" w14:textId="1E7DB2FD" w:rsidR="00551626" w:rsidRDefault="00E256E0" w:rsidP="002B7EDE">
      <w:pPr>
        <w:spacing w:after="0" w:line="240" w:lineRule="auto"/>
        <w:ind w:left="709"/>
      </w:pPr>
      <w:proofErr w:type="spellStart"/>
      <w:r>
        <w:t>Jubilate</w:t>
      </w:r>
      <w:proofErr w:type="spellEnd"/>
      <w:r>
        <w:t xml:space="preserve">, </w:t>
      </w:r>
      <w:r w:rsidR="002B7EDE">
        <w:t>a</w:t>
      </w:r>
      <w:r>
        <w:t>men.</w:t>
      </w:r>
    </w:p>
    <w:p w14:paraId="244E2E33" w14:textId="0B42A927" w:rsidR="00E256E0" w:rsidRDefault="00E256E0" w:rsidP="002B7EDE">
      <w:pPr>
        <w:spacing w:after="0" w:line="240" w:lineRule="auto"/>
        <w:ind w:left="709"/>
      </w:pPr>
      <w:r>
        <w:t>Laat ons loven, laat ons juichen,</w:t>
      </w:r>
    </w:p>
    <w:p w14:paraId="175FE602" w14:textId="18EDBD4A" w:rsidR="00E256E0" w:rsidRDefault="00E256E0" w:rsidP="002B7EDE">
      <w:pPr>
        <w:spacing w:after="0" w:line="240" w:lineRule="auto"/>
        <w:ind w:left="709"/>
      </w:pPr>
      <w:r>
        <w:t>want de Heer is opgestaan.</w:t>
      </w:r>
    </w:p>
    <w:p w14:paraId="307D53B9" w14:textId="2D0E9DE6" w:rsidR="00551626" w:rsidRDefault="00551626" w:rsidP="002B7EDE">
      <w:pPr>
        <w:spacing w:after="0" w:line="240" w:lineRule="auto"/>
      </w:pPr>
      <w:r>
        <w:t xml:space="preserve">2 </w:t>
      </w:r>
      <w:r w:rsidR="002B7EDE">
        <w:tab/>
      </w:r>
      <w:r>
        <w:t>Voor het eerste morgendagen</w:t>
      </w:r>
    </w:p>
    <w:p w14:paraId="04007366" w14:textId="77777777" w:rsidR="00551626" w:rsidRDefault="00551626" w:rsidP="002B7EDE">
      <w:pPr>
        <w:spacing w:after="0" w:line="240" w:lineRule="auto"/>
        <w:ind w:left="709"/>
      </w:pPr>
      <w:r>
        <w:t>Rees Hij heerlijk uit het graf;</w:t>
      </w:r>
    </w:p>
    <w:p w14:paraId="60B31890" w14:textId="77777777" w:rsidR="00551626" w:rsidRDefault="00551626" w:rsidP="002B7EDE">
      <w:pPr>
        <w:spacing w:after="0" w:line="240" w:lineRule="auto"/>
        <w:ind w:left="709"/>
      </w:pPr>
      <w:r>
        <w:t>Dood en hel heeft Hij verslagen,</w:t>
      </w:r>
    </w:p>
    <w:p w14:paraId="205B368C" w14:textId="77777777" w:rsidR="00551626" w:rsidRDefault="00551626" w:rsidP="002B7EDE">
      <w:pPr>
        <w:spacing w:after="0" w:line="240" w:lineRule="auto"/>
        <w:ind w:left="709"/>
      </w:pPr>
      <w:r>
        <w:t>Die voor ons Zijn leven gaf.</w:t>
      </w:r>
    </w:p>
    <w:p w14:paraId="60F1C5CF" w14:textId="0F653EE9" w:rsidR="00E256E0" w:rsidRDefault="00E256E0" w:rsidP="002B7EDE">
      <w:pPr>
        <w:spacing w:after="0" w:line="240" w:lineRule="auto"/>
        <w:ind w:left="709"/>
      </w:pPr>
      <w:proofErr w:type="spellStart"/>
      <w:r>
        <w:t>Jubilate</w:t>
      </w:r>
      <w:proofErr w:type="spellEnd"/>
      <w:r>
        <w:t xml:space="preserve">, </w:t>
      </w:r>
      <w:r w:rsidR="002B7EDE">
        <w:t>a</w:t>
      </w:r>
      <w:r>
        <w:t>men.</w:t>
      </w:r>
    </w:p>
    <w:p w14:paraId="363E75F5" w14:textId="15401717" w:rsidR="00E256E0" w:rsidRDefault="00E256E0" w:rsidP="002B7EDE">
      <w:pPr>
        <w:spacing w:after="0" w:line="240" w:lineRule="auto"/>
        <w:ind w:left="709"/>
      </w:pPr>
      <w:r>
        <w:t>Laat ons loven, laat ons juichen,</w:t>
      </w:r>
    </w:p>
    <w:p w14:paraId="56C29416" w14:textId="21169D49" w:rsidR="00E256E0" w:rsidRDefault="00E256E0" w:rsidP="002B7EDE">
      <w:pPr>
        <w:spacing w:after="0" w:line="240" w:lineRule="auto"/>
        <w:ind w:left="709"/>
      </w:pPr>
      <w:r>
        <w:t>Hij rees heerlijk uit het graf.</w:t>
      </w:r>
    </w:p>
    <w:p w14:paraId="39C018D6" w14:textId="77777777" w:rsidR="00551626" w:rsidRDefault="00551626" w:rsidP="002B7EDE">
      <w:pPr>
        <w:spacing w:after="0" w:line="240" w:lineRule="auto"/>
        <w:ind w:left="709"/>
      </w:pPr>
    </w:p>
    <w:p w14:paraId="37151A79" w14:textId="1AE123DC" w:rsidR="00551626" w:rsidRDefault="00551626" w:rsidP="002B7EDE">
      <w:pPr>
        <w:spacing w:after="0" w:line="240" w:lineRule="auto"/>
      </w:pPr>
      <w:r>
        <w:t>3</w:t>
      </w:r>
      <w:r w:rsidR="002B7EDE">
        <w:tab/>
      </w:r>
      <w:r>
        <w:t xml:space="preserve"> Jezus leeft, en nu zal leven</w:t>
      </w:r>
    </w:p>
    <w:p w14:paraId="48C27929" w14:textId="77777777" w:rsidR="00551626" w:rsidRDefault="00551626" w:rsidP="002B7EDE">
      <w:pPr>
        <w:spacing w:after="0" w:line="240" w:lineRule="auto"/>
        <w:ind w:left="709"/>
      </w:pPr>
      <w:r>
        <w:t>Ieder, die in Hem gelooft;</w:t>
      </w:r>
    </w:p>
    <w:p w14:paraId="3DAC8643" w14:textId="77777777" w:rsidR="00551626" w:rsidRDefault="00551626" w:rsidP="002B7EDE">
      <w:pPr>
        <w:spacing w:after="0" w:line="240" w:lineRule="auto"/>
        <w:ind w:left="709"/>
      </w:pPr>
      <w:r>
        <w:t>Jezus zal ons nooit begeven,</w:t>
      </w:r>
    </w:p>
    <w:p w14:paraId="1DFBBC3F" w14:textId="77777777" w:rsidR="00551626" w:rsidRDefault="00551626" w:rsidP="002B7EDE">
      <w:pPr>
        <w:spacing w:after="0" w:line="240" w:lineRule="auto"/>
        <w:ind w:left="709"/>
      </w:pPr>
      <w:r>
        <w:t>Dat heeft Hij ons Zelf beloofd.</w:t>
      </w:r>
    </w:p>
    <w:p w14:paraId="3F2D6955" w14:textId="243249A4" w:rsidR="00E256E0" w:rsidRDefault="00E256E0" w:rsidP="002B7EDE">
      <w:pPr>
        <w:spacing w:after="0" w:line="240" w:lineRule="auto"/>
        <w:ind w:left="709"/>
      </w:pPr>
      <w:proofErr w:type="spellStart"/>
      <w:r>
        <w:t>Jubilate</w:t>
      </w:r>
      <w:proofErr w:type="spellEnd"/>
      <w:r>
        <w:t xml:space="preserve">, </w:t>
      </w:r>
      <w:r w:rsidR="002B7EDE">
        <w:t>a</w:t>
      </w:r>
      <w:r>
        <w:t>men.</w:t>
      </w:r>
    </w:p>
    <w:p w14:paraId="4C2EB01B" w14:textId="3626C790" w:rsidR="00E256E0" w:rsidRDefault="00E256E0" w:rsidP="002B7EDE">
      <w:pPr>
        <w:spacing w:after="0" w:line="240" w:lineRule="auto"/>
        <w:ind w:left="709"/>
      </w:pPr>
      <w:r>
        <w:t>Laat ons loven, laat ons juichen,</w:t>
      </w:r>
    </w:p>
    <w:p w14:paraId="08C2AB4B" w14:textId="5C577EDF" w:rsidR="00E256E0" w:rsidRDefault="00E256E0" w:rsidP="002B7EDE">
      <w:pPr>
        <w:spacing w:after="0" w:line="240" w:lineRule="auto"/>
        <w:ind w:left="709"/>
      </w:pPr>
      <w:r>
        <w:t>Halleluja, amen. Amen!</w:t>
      </w:r>
    </w:p>
    <w:p w14:paraId="39901E28" w14:textId="0B5E6222" w:rsidR="008D2674" w:rsidRDefault="008D2674" w:rsidP="0029761A">
      <w:pPr>
        <w:spacing w:after="0" w:line="240" w:lineRule="auto"/>
      </w:pPr>
    </w:p>
    <w:p w14:paraId="3EE75ABD" w14:textId="77777777" w:rsidR="005026D0" w:rsidRPr="004D2093" w:rsidRDefault="005026D0" w:rsidP="0029761A">
      <w:pPr>
        <w:spacing w:after="0" w:line="240" w:lineRule="auto"/>
      </w:pPr>
    </w:p>
    <w:p w14:paraId="68E1B766" w14:textId="77777777" w:rsidR="008D2674" w:rsidRPr="004D2093" w:rsidRDefault="008D2674" w:rsidP="0029761A">
      <w:pPr>
        <w:spacing w:after="0" w:line="240" w:lineRule="auto"/>
        <w:rPr>
          <w:smallCaps/>
          <w:sz w:val="32"/>
          <w:szCs w:val="32"/>
        </w:rPr>
      </w:pPr>
      <w:r w:rsidRPr="004D2093">
        <w:rPr>
          <w:smallCaps/>
          <w:sz w:val="32"/>
          <w:szCs w:val="32"/>
        </w:rPr>
        <w:lastRenderedPageBreak/>
        <w:t>Lezen en Luisteren</w:t>
      </w:r>
    </w:p>
    <w:p w14:paraId="4AAA42BE" w14:textId="77777777" w:rsidR="009E0BB0" w:rsidRDefault="009E0BB0" w:rsidP="0029761A">
      <w:pPr>
        <w:spacing w:after="0" w:line="240" w:lineRule="auto"/>
      </w:pPr>
    </w:p>
    <w:p w14:paraId="3D0A1B6A" w14:textId="06A9E3D7" w:rsidR="00C15EFB" w:rsidRDefault="00C15EFB" w:rsidP="0029761A">
      <w:pPr>
        <w:spacing w:after="0" w:line="240" w:lineRule="auto"/>
      </w:pPr>
      <w:r>
        <w:t>Inleiding op de lezingen: ‘In alle vroegte’</w:t>
      </w:r>
      <w:r w:rsidR="007B019A">
        <w:t xml:space="preserve"> (Uit het Passoratorium ‘Het Lam dat ons doet leven’ Dirk Zwart)</w:t>
      </w:r>
    </w:p>
    <w:p w14:paraId="7ED824A1" w14:textId="77777777" w:rsidR="002A46B3" w:rsidRDefault="002A46B3" w:rsidP="0029761A">
      <w:pPr>
        <w:spacing w:after="0" w:line="240" w:lineRule="auto"/>
      </w:pPr>
    </w:p>
    <w:p w14:paraId="4AB720DE" w14:textId="03294F21" w:rsidR="002A46B3" w:rsidRDefault="002A46B3" w:rsidP="0029761A">
      <w:pPr>
        <w:spacing w:after="0" w:line="240" w:lineRule="auto"/>
      </w:pPr>
      <w:r>
        <w:t>1</w:t>
      </w:r>
      <w:r w:rsidR="002B7EDE">
        <w:t>.</w:t>
      </w:r>
      <w:r w:rsidR="002B7EDE">
        <w:tab/>
      </w:r>
      <w:r>
        <w:t xml:space="preserve"> In alle vroegte raakt God de aarde aan</w:t>
      </w:r>
    </w:p>
    <w:p w14:paraId="6E74B305" w14:textId="0524C98B" w:rsidR="002A46B3" w:rsidRDefault="002A46B3" w:rsidP="002B7EDE">
      <w:pPr>
        <w:spacing w:after="0" w:line="240" w:lineRule="auto"/>
        <w:ind w:left="709"/>
      </w:pPr>
      <w:r>
        <w:t xml:space="preserve">en zingt de groeve: </w:t>
      </w:r>
      <w:r w:rsidR="00E256E0">
        <w:t>‘N</w:t>
      </w:r>
      <w:r>
        <w:t>u is de dood herroepen,</w:t>
      </w:r>
    </w:p>
    <w:p w14:paraId="0E04C6DF" w14:textId="76C74958" w:rsidR="002A46B3" w:rsidRDefault="002A46B3" w:rsidP="002B7EDE">
      <w:pPr>
        <w:spacing w:after="0" w:line="240" w:lineRule="auto"/>
        <w:ind w:left="709"/>
      </w:pPr>
      <w:r>
        <w:t>Christus is opgestaan!</w:t>
      </w:r>
      <w:r w:rsidR="00E256E0">
        <w:t>’</w:t>
      </w:r>
    </w:p>
    <w:p w14:paraId="684E1CD2" w14:textId="77777777" w:rsidR="002A46B3" w:rsidRDefault="002A46B3" w:rsidP="002B7EDE">
      <w:pPr>
        <w:spacing w:after="0" w:line="240" w:lineRule="auto"/>
        <w:ind w:left="709"/>
      </w:pPr>
      <w:r>
        <w:t>O Gij bevrijder, legt Gij uw windsels af</w:t>
      </w:r>
    </w:p>
    <w:p w14:paraId="17B48CE4" w14:textId="77777777" w:rsidR="002A46B3" w:rsidRDefault="002A46B3" w:rsidP="002B7EDE">
      <w:pPr>
        <w:spacing w:after="0" w:line="240" w:lineRule="auto"/>
        <w:ind w:left="709"/>
      </w:pPr>
      <w:r>
        <w:t>de specerijen, de geur van dood en lijden</w:t>
      </w:r>
    </w:p>
    <w:p w14:paraId="048DD030" w14:textId="54EFC21A" w:rsidR="002A46B3" w:rsidRDefault="002A46B3" w:rsidP="002B7EDE">
      <w:pPr>
        <w:spacing w:after="0" w:line="240" w:lineRule="auto"/>
        <w:ind w:left="709"/>
      </w:pPr>
      <w:r>
        <w:t>de zwaarte van het graf.</w:t>
      </w:r>
    </w:p>
    <w:p w14:paraId="0CF63517" w14:textId="5E36D6AB" w:rsidR="002A46B3" w:rsidRDefault="002A46B3" w:rsidP="0029761A">
      <w:pPr>
        <w:spacing w:after="0" w:line="240" w:lineRule="auto"/>
      </w:pPr>
    </w:p>
    <w:p w14:paraId="78D655A1" w14:textId="1DD9D99F" w:rsidR="002A46B3" w:rsidRPr="002A46B3" w:rsidRDefault="002A46B3" w:rsidP="0029761A">
      <w:pPr>
        <w:spacing w:after="0" w:line="240" w:lineRule="auto"/>
        <w:rPr>
          <w:i/>
          <w:iCs/>
        </w:rPr>
      </w:pPr>
      <w:r>
        <w:rPr>
          <w:i/>
          <w:iCs/>
        </w:rPr>
        <w:t>Refrein</w:t>
      </w:r>
      <w:r w:rsidR="00220F0E">
        <w:rPr>
          <w:i/>
          <w:iCs/>
        </w:rPr>
        <w:t xml:space="preserve"> </w:t>
      </w:r>
    </w:p>
    <w:p w14:paraId="4F786E3E" w14:textId="0608A93E" w:rsidR="002A46B3" w:rsidRDefault="002A46B3" w:rsidP="0029761A">
      <w:pPr>
        <w:spacing w:after="0" w:line="240" w:lineRule="auto"/>
      </w:pPr>
      <w:r>
        <w:rPr>
          <w:noProof/>
        </w:rPr>
        <w:drawing>
          <wp:inline distT="0" distB="0" distL="0" distR="0" wp14:anchorId="15515524" wp14:editId="22EA040D">
            <wp:extent cx="3256002" cy="1481137"/>
            <wp:effectExtent l="0" t="0" r="190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5" cstate="print">
                      <a:extLst>
                        <a:ext uri="{28A0092B-C50C-407E-A947-70E740481C1C}">
                          <a14:useLocalDpi xmlns:a14="http://schemas.microsoft.com/office/drawing/2010/main" val="0"/>
                        </a:ext>
                      </a:extLst>
                    </a:blip>
                    <a:srcRect l="6779" t="16844" r="7077" b="55432"/>
                    <a:stretch/>
                  </pic:blipFill>
                  <pic:spPr bwMode="auto">
                    <a:xfrm>
                      <a:off x="0" y="0"/>
                      <a:ext cx="3280980" cy="1492499"/>
                    </a:xfrm>
                    <a:prstGeom prst="rect">
                      <a:avLst/>
                    </a:prstGeom>
                    <a:ln>
                      <a:noFill/>
                    </a:ln>
                    <a:extLst>
                      <a:ext uri="{53640926-AAD7-44D8-BBD7-CCE9431645EC}">
                        <a14:shadowObscured xmlns:a14="http://schemas.microsoft.com/office/drawing/2010/main"/>
                      </a:ext>
                    </a:extLst>
                  </pic:spPr>
                </pic:pic>
              </a:graphicData>
            </a:graphic>
          </wp:inline>
        </w:drawing>
      </w:r>
    </w:p>
    <w:p w14:paraId="38EFC55A" w14:textId="77777777" w:rsidR="002A46B3" w:rsidRDefault="002A46B3" w:rsidP="0029761A">
      <w:pPr>
        <w:spacing w:after="0" w:line="240" w:lineRule="auto"/>
      </w:pPr>
    </w:p>
    <w:p w14:paraId="6172DC71" w14:textId="6213CD1A" w:rsidR="002A46B3" w:rsidRDefault="002A46B3" w:rsidP="0029761A">
      <w:pPr>
        <w:spacing w:after="0" w:line="240" w:lineRule="auto"/>
      </w:pPr>
      <w:r>
        <w:t>2.</w:t>
      </w:r>
      <w:r w:rsidR="002B7EDE">
        <w:tab/>
      </w:r>
      <w:r>
        <w:t>Gij maakt als eerste een graf tot bruidsvertrek</w:t>
      </w:r>
    </w:p>
    <w:p w14:paraId="0E7FD796" w14:textId="77777777" w:rsidR="002A46B3" w:rsidRDefault="002A46B3" w:rsidP="002B7EDE">
      <w:pPr>
        <w:spacing w:after="0" w:line="240" w:lineRule="auto"/>
        <w:ind w:left="709"/>
      </w:pPr>
      <w:r>
        <w:t>het licht is weerbaar, de dood niet onomkeerbaar:</w:t>
      </w:r>
    </w:p>
    <w:p w14:paraId="597E449F" w14:textId="77777777" w:rsidR="002A46B3" w:rsidRDefault="002A46B3" w:rsidP="002B7EDE">
      <w:pPr>
        <w:spacing w:after="0" w:line="240" w:lineRule="auto"/>
        <w:ind w:left="709"/>
      </w:pPr>
      <w:r>
        <w:t>Gods Zoon is opgewekt.</w:t>
      </w:r>
    </w:p>
    <w:p w14:paraId="5C1B6B44" w14:textId="77777777" w:rsidR="002A46B3" w:rsidRDefault="002A46B3" w:rsidP="002B7EDE">
      <w:pPr>
        <w:spacing w:after="0" w:line="240" w:lineRule="auto"/>
        <w:ind w:left="709"/>
      </w:pPr>
      <w:r>
        <w:t>Met glans en glorie getooid met morgenlicht</w:t>
      </w:r>
    </w:p>
    <w:p w14:paraId="22EEF1F0" w14:textId="77777777" w:rsidR="002A46B3" w:rsidRDefault="002A46B3" w:rsidP="002B7EDE">
      <w:pPr>
        <w:spacing w:after="0" w:line="240" w:lineRule="auto"/>
        <w:ind w:left="709"/>
      </w:pPr>
      <w:r>
        <w:t>de Mens herboren, nu gaan wij niet verloren.</w:t>
      </w:r>
    </w:p>
    <w:p w14:paraId="43C43CAF" w14:textId="77777777" w:rsidR="002A46B3" w:rsidRDefault="002A46B3" w:rsidP="002B7EDE">
      <w:pPr>
        <w:spacing w:after="0" w:line="240" w:lineRule="auto"/>
        <w:ind w:left="709"/>
      </w:pPr>
      <w:r>
        <w:t>God heeft ons opgericht.</w:t>
      </w:r>
    </w:p>
    <w:p w14:paraId="5A58DDC3" w14:textId="77777777" w:rsidR="002A46B3" w:rsidRDefault="002A46B3" w:rsidP="0029761A">
      <w:pPr>
        <w:spacing w:after="0" w:line="240" w:lineRule="auto"/>
      </w:pPr>
    </w:p>
    <w:p w14:paraId="1E407A07" w14:textId="77777777" w:rsidR="002A46B3" w:rsidRPr="002A46B3" w:rsidRDefault="002A46B3" w:rsidP="0029761A">
      <w:pPr>
        <w:spacing w:after="0" w:line="240" w:lineRule="auto"/>
        <w:rPr>
          <w:i/>
          <w:iCs/>
        </w:rPr>
      </w:pPr>
      <w:r w:rsidRPr="002A46B3">
        <w:rPr>
          <w:i/>
          <w:iCs/>
        </w:rPr>
        <w:t>Refrein</w:t>
      </w:r>
    </w:p>
    <w:p w14:paraId="2A507633" w14:textId="77777777" w:rsidR="002A46B3" w:rsidRPr="002A46B3" w:rsidRDefault="002A46B3" w:rsidP="0029761A">
      <w:pPr>
        <w:spacing w:after="0" w:line="240" w:lineRule="auto"/>
        <w:rPr>
          <w:i/>
          <w:iCs/>
        </w:rPr>
      </w:pPr>
    </w:p>
    <w:p w14:paraId="6BD35ACA" w14:textId="2CB0513D" w:rsidR="002A46B3" w:rsidRDefault="002A46B3" w:rsidP="0029761A">
      <w:pPr>
        <w:spacing w:after="0" w:line="240" w:lineRule="auto"/>
      </w:pPr>
      <w:r>
        <w:t xml:space="preserve">3. </w:t>
      </w:r>
      <w:r w:rsidR="002B7EDE">
        <w:tab/>
      </w:r>
      <w:r>
        <w:t>Die valt ter aarde en sterft zoals het graan</w:t>
      </w:r>
    </w:p>
    <w:p w14:paraId="264EF68A" w14:textId="77777777" w:rsidR="002A46B3" w:rsidRDefault="002A46B3" w:rsidP="002B7EDE">
      <w:pPr>
        <w:spacing w:after="0" w:line="240" w:lineRule="auto"/>
        <w:ind w:left="709"/>
      </w:pPr>
      <w:r>
        <w:t>zal zegen dragen een oogst van levensdagen:</w:t>
      </w:r>
    </w:p>
    <w:p w14:paraId="3E54C90D" w14:textId="77777777" w:rsidR="002A46B3" w:rsidRDefault="002A46B3" w:rsidP="002B7EDE">
      <w:pPr>
        <w:spacing w:after="0" w:line="240" w:lineRule="auto"/>
        <w:ind w:left="709"/>
      </w:pPr>
      <w:r>
        <w:t>Christus is opgestaan!</w:t>
      </w:r>
    </w:p>
    <w:p w14:paraId="55B1C50C" w14:textId="77777777" w:rsidR="002A46B3" w:rsidRDefault="002A46B3" w:rsidP="002B7EDE">
      <w:pPr>
        <w:spacing w:after="0" w:line="240" w:lineRule="auto"/>
        <w:ind w:left="709"/>
      </w:pPr>
      <w:r>
        <w:t>Wij zullen treden op hoogten ongedacht</w:t>
      </w:r>
    </w:p>
    <w:p w14:paraId="1FE14896" w14:textId="77777777" w:rsidR="002A46B3" w:rsidRDefault="002A46B3" w:rsidP="002B7EDE">
      <w:pPr>
        <w:spacing w:after="0" w:line="240" w:lineRule="auto"/>
        <w:ind w:left="709"/>
      </w:pPr>
      <w:r>
        <w:t>van licht en vrede, de toekomst raakt het heden</w:t>
      </w:r>
    </w:p>
    <w:p w14:paraId="73F1A1E8" w14:textId="20AA5333" w:rsidR="002A46B3" w:rsidRDefault="002A46B3" w:rsidP="002B7EDE">
      <w:pPr>
        <w:spacing w:after="0" w:line="240" w:lineRule="auto"/>
        <w:ind w:left="709"/>
      </w:pPr>
      <w:r>
        <w:t>tot alles is volbracht.</w:t>
      </w:r>
    </w:p>
    <w:p w14:paraId="26C71614" w14:textId="77777777" w:rsidR="00FE2473" w:rsidRDefault="00FE2473" w:rsidP="0029761A">
      <w:pPr>
        <w:spacing w:after="0" w:line="240" w:lineRule="auto"/>
      </w:pPr>
    </w:p>
    <w:p w14:paraId="41439F3C" w14:textId="044CC060" w:rsidR="00C15EFB" w:rsidRPr="002A46B3" w:rsidRDefault="002A46B3" w:rsidP="0029761A">
      <w:pPr>
        <w:spacing w:after="0" w:line="240" w:lineRule="auto"/>
        <w:rPr>
          <w:i/>
          <w:iCs/>
        </w:rPr>
      </w:pPr>
      <w:r>
        <w:rPr>
          <w:i/>
          <w:iCs/>
        </w:rPr>
        <w:t>Refrein</w:t>
      </w:r>
    </w:p>
    <w:p w14:paraId="4CD4E0C3" w14:textId="2A4C291D" w:rsidR="007B019A" w:rsidRPr="007B019A" w:rsidRDefault="007B019A" w:rsidP="0029761A">
      <w:pPr>
        <w:spacing w:after="0" w:line="240" w:lineRule="auto"/>
        <w:rPr>
          <w:b/>
          <w:bCs/>
        </w:rPr>
      </w:pPr>
      <w:r w:rsidRPr="007B019A">
        <w:rPr>
          <w:b/>
          <w:bCs/>
        </w:rPr>
        <w:t>Schriftlezingen</w:t>
      </w:r>
    </w:p>
    <w:p w14:paraId="2CEBB0A2" w14:textId="3DF8A2AA" w:rsidR="008D2674" w:rsidRPr="00551626" w:rsidRDefault="008D2674" w:rsidP="0029761A">
      <w:pPr>
        <w:spacing w:after="0" w:line="240" w:lineRule="auto"/>
        <w:rPr>
          <w:i/>
          <w:iCs/>
        </w:rPr>
      </w:pPr>
      <w:r>
        <w:t xml:space="preserve">Oudtestamentische </w:t>
      </w:r>
      <w:r w:rsidR="00220F0E">
        <w:t xml:space="preserve">lezing </w:t>
      </w:r>
      <w:r w:rsidR="00220F0E" w:rsidRPr="00220F0E">
        <w:rPr>
          <w:i/>
          <w:iCs/>
        </w:rPr>
        <w:t>Exodus</w:t>
      </w:r>
      <w:r w:rsidR="00551626">
        <w:rPr>
          <w:i/>
          <w:iCs/>
        </w:rPr>
        <w:t xml:space="preserve"> 14: 9 – 14 </w:t>
      </w:r>
    </w:p>
    <w:p w14:paraId="1A0BF722" w14:textId="77777777" w:rsidR="0029761A" w:rsidRDefault="0029761A" w:rsidP="0029761A">
      <w:pPr>
        <w:spacing w:after="0" w:line="240" w:lineRule="auto"/>
      </w:pPr>
    </w:p>
    <w:p w14:paraId="5F558DDD" w14:textId="597A0D7D" w:rsidR="0029761A" w:rsidRDefault="0029761A" w:rsidP="00930424">
      <w:pPr>
        <w:spacing w:after="0" w:line="240" w:lineRule="auto"/>
        <w:jc w:val="both"/>
        <w:rPr>
          <w:rFonts w:eastAsia="Times New Roman" w:cs="Times New Roman"/>
          <w:lang w:eastAsia="nl-NL" w:bidi="he-IL"/>
        </w:rPr>
      </w:pPr>
      <w:r w:rsidRPr="00A9649C">
        <w:rPr>
          <w:rFonts w:eastAsia="Times New Roman" w:cs="Times New Roman"/>
          <w:vertAlign w:val="superscript"/>
          <w:lang w:eastAsia="nl-NL" w:bidi="he-IL"/>
        </w:rPr>
        <w:t>9-10</w:t>
      </w:r>
      <w:r w:rsidRPr="00A9649C">
        <w:rPr>
          <w:rFonts w:eastAsia="Times New Roman" w:cs="Times New Roman"/>
          <w:lang w:eastAsia="nl-NL" w:bidi="he-IL"/>
        </w:rPr>
        <w:t>De Egyptenaren achtervolgden hen, en haalden hen in bij Pi-</w:t>
      </w:r>
      <w:proofErr w:type="spellStart"/>
      <w:r w:rsidRPr="00A9649C">
        <w:rPr>
          <w:rFonts w:eastAsia="Times New Roman" w:cs="Times New Roman"/>
          <w:lang w:eastAsia="nl-NL" w:bidi="he-IL"/>
        </w:rPr>
        <w:t>Hachirot</w:t>
      </w:r>
      <w:proofErr w:type="spellEnd"/>
      <w:r w:rsidRPr="00A9649C">
        <w:rPr>
          <w:rFonts w:eastAsia="Times New Roman" w:cs="Times New Roman"/>
          <w:lang w:eastAsia="nl-NL" w:bidi="he-IL"/>
        </w:rPr>
        <w:t>, waar het volk van Israël zijn kamp had opgeslagen, dicht bij de zee, tegenover Baäl-</w:t>
      </w:r>
      <w:proofErr w:type="spellStart"/>
      <w:r w:rsidRPr="00A9649C">
        <w:rPr>
          <w:rFonts w:eastAsia="Times New Roman" w:cs="Times New Roman"/>
          <w:lang w:eastAsia="nl-NL" w:bidi="he-IL"/>
        </w:rPr>
        <w:t>Sefon</w:t>
      </w:r>
      <w:proofErr w:type="spellEnd"/>
      <w:r w:rsidRPr="00A9649C">
        <w:rPr>
          <w:rFonts w:eastAsia="Times New Roman" w:cs="Times New Roman"/>
          <w:lang w:eastAsia="nl-NL" w:bidi="he-IL"/>
        </w:rPr>
        <w:t xml:space="preserve">. Toen de Israëlieten de farao zagen naderen, met al zijn paarden, wagens en ruiters en al zijn voetvolk, werden ze doodsbang en riepen ze de HEER luidkeels om hulp. </w:t>
      </w:r>
      <w:r w:rsidRPr="00A9649C">
        <w:rPr>
          <w:rFonts w:eastAsia="Times New Roman" w:cs="Times New Roman"/>
          <w:vertAlign w:val="superscript"/>
          <w:lang w:eastAsia="nl-NL" w:bidi="he-IL"/>
        </w:rPr>
        <w:t>11</w:t>
      </w:r>
      <w:r w:rsidRPr="00A9649C">
        <w:rPr>
          <w:rFonts w:eastAsia="Times New Roman" w:cs="Times New Roman"/>
          <w:lang w:eastAsia="nl-NL" w:bidi="he-IL"/>
        </w:rPr>
        <w:t xml:space="preserve">Ze zeiden tegen Mozes: ‘Waren er soms in Egypte geen graven, dat u ons hebt meegenomen om in de woestijn te sterven? Hoe kon u ons dit aandoen! Waarom hebt u ons uit Egypte weggehaald? </w:t>
      </w:r>
      <w:r w:rsidRPr="00A9649C">
        <w:rPr>
          <w:rFonts w:eastAsia="Times New Roman" w:cs="Times New Roman"/>
          <w:vertAlign w:val="superscript"/>
          <w:lang w:eastAsia="nl-NL" w:bidi="he-IL"/>
        </w:rPr>
        <w:t>12</w:t>
      </w:r>
      <w:r w:rsidRPr="00A9649C">
        <w:rPr>
          <w:rFonts w:eastAsia="Times New Roman" w:cs="Times New Roman"/>
          <w:lang w:eastAsia="nl-NL" w:bidi="he-IL"/>
        </w:rPr>
        <w:t xml:space="preserve">Hebben we niet al in Egypte gezegd: “Laat ons toch met rust, laat ons maar als slaven voor de Egyptenaren werken, want dat is altijd nog beter dan om te komen in de woestijn”?’ </w:t>
      </w:r>
      <w:r w:rsidRPr="00A9649C">
        <w:rPr>
          <w:rFonts w:eastAsia="Times New Roman" w:cs="Times New Roman"/>
          <w:vertAlign w:val="superscript"/>
          <w:lang w:eastAsia="nl-NL" w:bidi="he-IL"/>
        </w:rPr>
        <w:t>13</w:t>
      </w:r>
      <w:r w:rsidRPr="00A9649C">
        <w:rPr>
          <w:rFonts w:eastAsia="Times New Roman" w:cs="Times New Roman"/>
          <w:lang w:eastAsia="nl-NL" w:bidi="he-IL"/>
        </w:rPr>
        <w:t xml:space="preserve">Maar Mozes antwoordde het volk: ‘Wees niet bang, wacht rustig af. Dan zult u zien hoe de HEER vandaag voor u de overwinning behaalt. De Egyptenaren die u daar nu ziet, zult u hierna nooit meer terugzien. </w:t>
      </w:r>
      <w:r w:rsidRPr="00A9649C">
        <w:rPr>
          <w:rFonts w:eastAsia="Times New Roman" w:cs="Times New Roman"/>
          <w:vertAlign w:val="superscript"/>
          <w:lang w:eastAsia="nl-NL" w:bidi="he-IL"/>
        </w:rPr>
        <w:t>14</w:t>
      </w:r>
      <w:r w:rsidRPr="00A9649C">
        <w:rPr>
          <w:rFonts w:eastAsia="Times New Roman" w:cs="Times New Roman"/>
          <w:lang w:eastAsia="nl-NL" w:bidi="he-IL"/>
        </w:rPr>
        <w:t>De HEER zal voor u strijden, u hoeft zelf niets te doen.’</w:t>
      </w:r>
    </w:p>
    <w:p w14:paraId="3A6465A1" w14:textId="77777777" w:rsidR="00DE58C7" w:rsidRPr="00A9649C" w:rsidRDefault="00DE58C7" w:rsidP="00930424">
      <w:pPr>
        <w:spacing w:after="0" w:line="240" w:lineRule="auto"/>
        <w:jc w:val="both"/>
        <w:rPr>
          <w:rFonts w:eastAsia="Times New Roman" w:cs="Times New Roman"/>
          <w:lang w:eastAsia="nl-NL" w:bidi="he-IL"/>
        </w:rPr>
      </w:pPr>
    </w:p>
    <w:p w14:paraId="283A3108" w14:textId="5B77CCB5" w:rsidR="0029761A" w:rsidRDefault="0029761A" w:rsidP="0029761A">
      <w:pPr>
        <w:spacing w:after="0" w:line="240" w:lineRule="auto"/>
      </w:pPr>
    </w:p>
    <w:p w14:paraId="1DF51C90" w14:textId="77777777" w:rsidR="0029761A" w:rsidRDefault="0029761A" w:rsidP="0029761A">
      <w:pPr>
        <w:spacing w:after="0" w:line="240" w:lineRule="auto"/>
      </w:pPr>
    </w:p>
    <w:p w14:paraId="68E40899" w14:textId="58149237" w:rsidR="008D2674" w:rsidRPr="00AB09AB" w:rsidRDefault="008D2674" w:rsidP="0029761A">
      <w:pPr>
        <w:spacing w:after="0" w:line="240" w:lineRule="auto"/>
        <w:rPr>
          <w:b/>
          <w:bCs/>
        </w:rPr>
      </w:pPr>
      <w:r>
        <w:t xml:space="preserve">Zingen </w:t>
      </w:r>
      <w:r w:rsidR="00AB09AB">
        <w:rPr>
          <w:b/>
          <w:bCs/>
        </w:rPr>
        <w:t>Gez. 606: 1 en 3</w:t>
      </w:r>
    </w:p>
    <w:p w14:paraId="04421647" w14:textId="5C4F4A86" w:rsidR="007B019A" w:rsidRDefault="007B019A" w:rsidP="0029761A">
      <w:pPr>
        <w:spacing w:after="0" w:line="240" w:lineRule="auto"/>
      </w:pPr>
      <w:r>
        <w:rPr>
          <w:noProof/>
        </w:rPr>
        <w:drawing>
          <wp:inline distT="0" distB="0" distL="0" distR="0" wp14:anchorId="3D7A022C" wp14:editId="547DF5A0">
            <wp:extent cx="3273964" cy="2853266"/>
            <wp:effectExtent l="0" t="0" r="3175"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23" t="4687" r="6761" b="28111"/>
                    <a:stretch/>
                  </pic:blipFill>
                  <pic:spPr bwMode="auto">
                    <a:xfrm>
                      <a:off x="0" y="0"/>
                      <a:ext cx="3286370" cy="2864078"/>
                    </a:xfrm>
                    <a:prstGeom prst="rect">
                      <a:avLst/>
                    </a:prstGeom>
                    <a:noFill/>
                    <a:ln>
                      <a:noFill/>
                    </a:ln>
                    <a:extLst>
                      <a:ext uri="{53640926-AAD7-44D8-BBD7-CCE9431645EC}">
                        <a14:shadowObscured xmlns:a14="http://schemas.microsoft.com/office/drawing/2010/main"/>
                      </a:ext>
                    </a:extLst>
                  </pic:spPr>
                </pic:pic>
              </a:graphicData>
            </a:graphic>
          </wp:inline>
        </w:drawing>
      </w:r>
    </w:p>
    <w:p w14:paraId="732A65EE" w14:textId="77777777" w:rsidR="007B019A" w:rsidRDefault="007B019A" w:rsidP="0029761A">
      <w:pPr>
        <w:spacing w:after="0" w:line="240" w:lineRule="auto"/>
      </w:pPr>
    </w:p>
    <w:p w14:paraId="4354F9A1" w14:textId="7128457E" w:rsidR="007B019A" w:rsidRDefault="007B019A" w:rsidP="007B019A">
      <w:pPr>
        <w:spacing w:after="0" w:line="240" w:lineRule="auto"/>
      </w:pPr>
      <w:r>
        <w:rPr>
          <w:noProof/>
        </w:rPr>
        <w:lastRenderedPageBreak/>
        <w:drawing>
          <wp:inline distT="0" distB="0" distL="0" distR="0" wp14:anchorId="30FEDEE5" wp14:editId="0FF84A67">
            <wp:extent cx="3274695" cy="972137"/>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23" t="71276" r="6761" b="5833"/>
                    <a:stretch/>
                  </pic:blipFill>
                  <pic:spPr bwMode="auto">
                    <a:xfrm>
                      <a:off x="0" y="0"/>
                      <a:ext cx="3286370" cy="975603"/>
                    </a:xfrm>
                    <a:prstGeom prst="rect">
                      <a:avLst/>
                    </a:prstGeom>
                    <a:noFill/>
                    <a:ln>
                      <a:noFill/>
                    </a:ln>
                    <a:extLst>
                      <a:ext uri="{53640926-AAD7-44D8-BBD7-CCE9431645EC}">
                        <a14:shadowObscured xmlns:a14="http://schemas.microsoft.com/office/drawing/2010/main"/>
                      </a:ext>
                    </a:extLst>
                  </pic:spPr>
                </pic:pic>
              </a:graphicData>
            </a:graphic>
          </wp:inline>
        </w:drawing>
      </w:r>
    </w:p>
    <w:p w14:paraId="53C96B5A" w14:textId="77777777" w:rsidR="007B019A" w:rsidRDefault="007B019A" w:rsidP="007B019A">
      <w:pPr>
        <w:spacing w:after="0" w:line="240" w:lineRule="auto"/>
      </w:pPr>
    </w:p>
    <w:p w14:paraId="37153E02" w14:textId="7C06B08C" w:rsidR="007B019A" w:rsidRDefault="002B7EDE" w:rsidP="007B019A">
      <w:pPr>
        <w:spacing w:after="0" w:line="240" w:lineRule="auto"/>
      </w:pPr>
      <w:r>
        <w:t>3</w:t>
      </w:r>
      <w:r>
        <w:tab/>
      </w:r>
      <w:r w:rsidR="007B019A">
        <w:t>Maar Mozes heft zijn staf omhoog:</w:t>
      </w:r>
    </w:p>
    <w:p w14:paraId="44F8982F" w14:textId="77777777" w:rsidR="007B019A" w:rsidRDefault="007B019A" w:rsidP="002B7EDE">
      <w:pPr>
        <w:spacing w:after="0" w:line="240" w:lineRule="auto"/>
        <w:ind w:left="709"/>
      </w:pPr>
      <w:r>
        <w:t>al is het water diep,</w:t>
      </w:r>
    </w:p>
    <w:p w14:paraId="0FF32B87" w14:textId="77777777" w:rsidR="007B019A" w:rsidRDefault="007B019A" w:rsidP="002B7EDE">
      <w:pPr>
        <w:spacing w:after="0" w:line="240" w:lineRule="auto"/>
        <w:ind w:left="709"/>
      </w:pPr>
      <w:r>
        <w:t>de wind steekt op, de zee wordt droog.</w:t>
      </w:r>
    </w:p>
    <w:p w14:paraId="7ED99575" w14:textId="77777777" w:rsidR="007B019A" w:rsidRDefault="007B019A" w:rsidP="002B7EDE">
      <w:pPr>
        <w:spacing w:after="0" w:line="240" w:lineRule="auto"/>
        <w:ind w:left="709"/>
      </w:pPr>
      <w:r>
        <w:t>En Hij, die zelf ons riep,</w:t>
      </w:r>
    </w:p>
    <w:p w14:paraId="7C47AB47" w14:textId="77777777" w:rsidR="007B019A" w:rsidRDefault="007B019A" w:rsidP="002B7EDE">
      <w:pPr>
        <w:spacing w:after="0" w:line="240" w:lineRule="auto"/>
        <w:ind w:left="709"/>
      </w:pPr>
      <w:r>
        <w:t>Hij brengt ons naar de overkant,</w:t>
      </w:r>
    </w:p>
    <w:p w14:paraId="6482B3B5" w14:textId="715F668B" w:rsidR="007B019A" w:rsidRDefault="007B019A" w:rsidP="002B7EDE">
      <w:pPr>
        <w:spacing w:after="0" w:line="240" w:lineRule="auto"/>
        <w:ind w:left="709"/>
      </w:pPr>
      <w:r>
        <w:t>Hij leidt ons naar ‘t beloofde land.</w:t>
      </w:r>
    </w:p>
    <w:p w14:paraId="05351CC5" w14:textId="77777777" w:rsidR="007B019A" w:rsidRDefault="007B019A" w:rsidP="002B7EDE">
      <w:pPr>
        <w:spacing w:after="0" w:line="240" w:lineRule="auto"/>
        <w:ind w:left="709"/>
      </w:pPr>
      <w:r>
        <w:t>Maar farao met heel zijn stoet</w:t>
      </w:r>
    </w:p>
    <w:p w14:paraId="4507BD11" w14:textId="619D6843" w:rsidR="007B019A" w:rsidRDefault="007B019A" w:rsidP="002B7EDE">
      <w:pPr>
        <w:spacing w:after="0" w:line="240" w:lineRule="auto"/>
        <w:ind w:left="709"/>
      </w:pPr>
      <w:r>
        <w:t>gaat onder in de vloed.</w:t>
      </w:r>
    </w:p>
    <w:p w14:paraId="2312D8E6" w14:textId="77777777" w:rsidR="007B019A" w:rsidRDefault="007B019A" w:rsidP="0029761A">
      <w:pPr>
        <w:spacing w:after="0" w:line="240" w:lineRule="auto"/>
      </w:pPr>
    </w:p>
    <w:p w14:paraId="0F2AB5F1" w14:textId="54ECFF81" w:rsidR="008D2674" w:rsidRPr="00551626" w:rsidRDefault="008D2674" w:rsidP="0029761A">
      <w:pPr>
        <w:spacing w:after="0" w:line="240" w:lineRule="auto"/>
        <w:rPr>
          <w:i/>
          <w:iCs/>
        </w:rPr>
      </w:pPr>
      <w:r w:rsidRPr="004D2093">
        <w:t xml:space="preserve">Nieuwtestamentische lezing </w:t>
      </w:r>
      <w:r w:rsidR="002A46B3">
        <w:rPr>
          <w:i/>
          <w:iCs/>
        </w:rPr>
        <w:t>Johannes</w:t>
      </w:r>
      <w:r w:rsidR="00551626">
        <w:rPr>
          <w:i/>
          <w:iCs/>
        </w:rPr>
        <w:t xml:space="preserve"> 20: 1 - 18</w:t>
      </w:r>
    </w:p>
    <w:p w14:paraId="70267849" w14:textId="77777777" w:rsidR="0029761A" w:rsidRPr="00A9649C" w:rsidRDefault="0029761A" w:rsidP="00930424">
      <w:pPr>
        <w:spacing w:after="0" w:line="240" w:lineRule="auto"/>
        <w:jc w:val="both"/>
        <w:rPr>
          <w:rFonts w:eastAsia="Times New Roman" w:cs="Times New Roman"/>
          <w:lang w:eastAsia="nl-NL" w:bidi="he-IL"/>
        </w:rPr>
      </w:pPr>
      <w:r w:rsidRPr="00A9649C">
        <w:rPr>
          <w:rFonts w:eastAsia="Times New Roman" w:cs="Times New Roman"/>
          <w:vertAlign w:val="superscript"/>
          <w:lang w:eastAsia="nl-NL" w:bidi="he-IL"/>
        </w:rPr>
        <w:t>1</w:t>
      </w:r>
      <w:r w:rsidRPr="00A9649C">
        <w:rPr>
          <w:rFonts w:eastAsia="Times New Roman" w:cs="Times New Roman"/>
          <w:lang w:eastAsia="nl-NL" w:bidi="he-IL"/>
        </w:rPr>
        <w:t xml:space="preserve">Vroeg op de eerste dag van de week, toen het nog donker was, kwam Maria van Magdala bij het graf. Ze zag dat de steen voor het graf was weggehaald. </w:t>
      </w:r>
      <w:r w:rsidRPr="00A9649C">
        <w:rPr>
          <w:rFonts w:eastAsia="Times New Roman" w:cs="Times New Roman"/>
          <w:vertAlign w:val="superscript"/>
          <w:lang w:eastAsia="nl-NL" w:bidi="he-IL"/>
        </w:rPr>
        <w:t>2</w:t>
      </w:r>
      <w:r w:rsidRPr="00A9649C">
        <w:rPr>
          <w:rFonts w:eastAsia="Times New Roman" w:cs="Times New Roman"/>
          <w:lang w:eastAsia="nl-NL" w:bidi="he-IL"/>
        </w:rPr>
        <w:t xml:space="preserve">Ze liep snel weg, naar Simon Petrus en de andere leerling, van wie Jezus veel hield, en zei: ‘Ze hebben de Heer uit het graf weggehaald en we weten niet waar ze Hem nu neergelegd hebben.’ </w:t>
      </w:r>
      <w:r w:rsidRPr="00A9649C">
        <w:rPr>
          <w:rFonts w:eastAsia="Times New Roman" w:cs="Times New Roman"/>
          <w:vertAlign w:val="superscript"/>
          <w:lang w:eastAsia="nl-NL" w:bidi="he-IL"/>
        </w:rPr>
        <w:t>3</w:t>
      </w:r>
      <w:r w:rsidRPr="00A9649C">
        <w:rPr>
          <w:rFonts w:eastAsia="Times New Roman" w:cs="Times New Roman"/>
          <w:lang w:eastAsia="nl-NL" w:bidi="he-IL"/>
        </w:rPr>
        <w:t xml:space="preserve">Petrus en de andere leerling gingen op weg naar het graf. </w:t>
      </w:r>
      <w:r w:rsidRPr="00A9649C">
        <w:rPr>
          <w:rFonts w:eastAsia="Times New Roman" w:cs="Times New Roman"/>
          <w:vertAlign w:val="superscript"/>
          <w:lang w:eastAsia="nl-NL" w:bidi="he-IL"/>
        </w:rPr>
        <w:t>4</w:t>
      </w:r>
      <w:r w:rsidRPr="00A9649C">
        <w:rPr>
          <w:rFonts w:eastAsia="Times New Roman" w:cs="Times New Roman"/>
          <w:lang w:eastAsia="nl-NL" w:bidi="he-IL"/>
        </w:rPr>
        <w:t xml:space="preserve">Ze liepen beiden snel, maar de andere leerling rende vooruit, sneller dan Petrus, en kwam als eerste bij het graf. </w:t>
      </w:r>
      <w:r w:rsidRPr="00A9649C">
        <w:rPr>
          <w:rFonts w:eastAsia="Times New Roman" w:cs="Times New Roman"/>
          <w:vertAlign w:val="superscript"/>
          <w:lang w:eastAsia="nl-NL" w:bidi="he-IL"/>
        </w:rPr>
        <w:t>5</w:t>
      </w:r>
    </w:p>
    <w:p w14:paraId="0EE171A6" w14:textId="77777777" w:rsidR="0029761A" w:rsidRPr="00A9649C" w:rsidRDefault="0029761A" w:rsidP="00930424">
      <w:pPr>
        <w:spacing w:after="0" w:line="240" w:lineRule="auto"/>
        <w:jc w:val="both"/>
        <w:rPr>
          <w:rFonts w:eastAsia="Times New Roman" w:cs="Times New Roman"/>
          <w:lang w:eastAsia="nl-NL" w:bidi="he-IL"/>
        </w:rPr>
      </w:pPr>
      <w:r w:rsidRPr="00A9649C">
        <w:rPr>
          <w:rFonts w:eastAsia="Times New Roman" w:cs="Times New Roman"/>
          <w:lang w:eastAsia="nl-NL" w:bidi="he-IL"/>
        </w:rPr>
        <w:t xml:space="preserve">Hij boog zich voorover en zag de linnen doeken liggen, maar hij ging niet naar binnen. </w:t>
      </w:r>
      <w:r w:rsidRPr="00A9649C">
        <w:rPr>
          <w:rFonts w:eastAsia="Times New Roman" w:cs="Times New Roman"/>
          <w:vertAlign w:val="superscript"/>
          <w:lang w:eastAsia="nl-NL" w:bidi="he-IL"/>
        </w:rPr>
        <w:t>6</w:t>
      </w:r>
      <w:r w:rsidRPr="00A9649C">
        <w:rPr>
          <w:rFonts w:eastAsia="Times New Roman" w:cs="Times New Roman"/>
          <w:lang w:eastAsia="nl-NL" w:bidi="he-IL"/>
        </w:rPr>
        <w:t xml:space="preserve">Even later kwam Simon Petrus en hij ging het graf wel in. Ook hij zag de linnen doeken, </w:t>
      </w:r>
      <w:r w:rsidRPr="00A9649C">
        <w:rPr>
          <w:rFonts w:eastAsia="Times New Roman" w:cs="Times New Roman"/>
          <w:vertAlign w:val="superscript"/>
          <w:lang w:eastAsia="nl-NL" w:bidi="he-IL"/>
        </w:rPr>
        <w:t>7</w:t>
      </w:r>
      <w:r w:rsidRPr="00A9649C">
        <w:rPr>
          <w:rFonts w:eastAsia="Times New Roman" w:cs="Times New Roman"/>
          <w:lang w:eastAsia="nl-NL" w:bidi="he-IL"/>
        </w:rPr>
        <w:t xml:space="preserve">en hij zag dat de doek die Jezus’ gezicht bedekt had niet bij de andere doeken lag, maar apart opgerold op een andere plek. </w:t>
      </w:r>
      <w:r w:rsidRPr="00A9649C">
        <w:rPr>
          <w:rFonts w:eastAsia="Times New Roman" w:cs="Times New Roman"/>
          <w:vertAlign w:val="superscript"/>
          <w:lang w:eastAsia="nl-NL" w:bidi="he-IL"/>
        </w:rPr>
        <w:t>8</w:t>
      </w:r>
      <w:r w:rsidRPr="00A9649C">
        <w:rPr>
          <w:rFonts w:eastAsia="Times New Roman" w:cs="Times New Roman"/>
          <w:lang w:eastAsia="nl-NL" w:bidi="he-IL"/>
        </w:rPr>
        <w:t xml:space="preserve">Toen ging ook de andere leerling, die het eerst bij het graf gekomen was, het graf in. Hij zag het en geloofde. </w:t>
      </w:r>
      <w:r w:rsidRPr="00A9649C">
        <w:rPr>
          <w:rFonts w:eastAsia="Times New Roman" w:cs="Times New Roman"/>
          <w:vertAlign w:val="superscript"/>
          <w:lang w:eastAsia="nl-NL" w:bidi="he-IL"/>
        </w:rPr>
        <w:t>9</w:t>
      </w:r>
      <w:r w:rsidRPr="00A9649C">
        <w:rPr>
          <w:rFonts w:eastAsia="Times New Roman" w:cs="Times New Roman"/>
          <w:lang w:eastAsia="nl-NL" w:bidi="he-IL"/>
        </w:rPr>
        <w:t xml:space="preserve">Want ze hadden uit de Schrift nog niet begrepen dat Hij uit de dood moest opstaan. </w:t>
      </w:r>
      <w:r w:rsidRPr="00A9649C">
        <w:rPr>
          <w:rFonts w:eastAsia="Times New Roman" w:cs="Times New Roman"/>
          <w:vertAlign w:val="superscript"/>
          <w:lang w:eastAsia="nl-NL" w:bidi="he-IL"/>
        </w:rPr>
        <w:t>10</w:t>
      </w:r>
      <w:r w:rsidRPr="00A9649C">
        <w:rPr>
          <w:rFonts w:eastAsia="Times New Roman" w:cs="Times New Roman"/>
          <w:lang w:eastAsia="nl-NL" w:bidi="he-IL"/>
        </w:rPr>
        <w:t>De leerlingen gingen terug naar huis.</w:t>
      </w:r>
    </w:p>
    <w:p w14:paraId="48F118F7" w14:textId="77777777" w:rsidR="00930424" w:rsidRDefault="0029761A" w:rsidP="00930424">
      <w:pPr>
        <w:spacing w:after="0" w:line="240" w:lineRule="auto"/>
        <w:jc w:val="both"/>
        <w:rPr>
          <w:rFonts w:eastAsia="Times New Roman" w:cs="Times New Roman"/>
          <w:lang w:eastAsia="nl-NL" w:bidi="he-IL"/>
        </w:rPr>
      </w:pPr>
      <w:r w:rsidRPr="00A9649C">
        <w:rPr>
          <w:rFonts w:eastAsia="Times New Roman" w:cs="Times New Roman"/>
          <w:vertAlign w:val="superscript"/>
          <w:lang w:eastAsia="nl-NL" w:bidi="he-IL"/>
        </w:rPr>
        <w:t>11</w:t>
      </w:r>
      <w:r w:rsidRPr="00A9649C">
        <w:rPr>
          <w:rFonts w:eastAsia="Times New Roman" w:cs="Times New Roman"/>
          <w:lang w:eastAsia="nl-NL" w:bidi="he-IL"/>
        </w:rPr>
        <w:t xml:space="preserve">Maria stond bij het graf en huilde. Huilend boog ze zich naar het graf, </w:t>
      </w:r>
      <w:r w:rsidRPr="00A9649C">
        <w:rPr>
          <w:rFonts w:eastAsia="Times New Roman" w:cs="Times New Roman"/>
          <w:vertAlign w:val="superscript"/>
          <w:lang w:eastAsia="nl-NL" w:bidi="he-IL"/>
        </w:rPr>
        <w:t>12</w:t>
      </w:r>
      <w:r w:rsidRPr="00A9649C">
        <w:rPr>
          <w:rFonts w:eastAsia="Times New Roman" w:cs="Times New Roman"/>
          <w:lang w:eastAsia="nl-NL" w:bidi="he-IL"/>
        </w:rPr>
        <w:t xml:space="preserve">en daar zag ze twee engelen in witte kleren zitten, een bij het hoofdeind en een bij het voeteneind van de plek waar het lichaam van Jezus had gelegen. </w:t>
      </w:r>
      <w:r w:rsidRPr="00A9649C">
        <w:rPr>
          <w:rFonts w:eastAsia="Times New Roman" w:cs="Times New Roman"/>
          <w:vertAlign w:val="superscript"/>
          <w:lang w:eastAsia="nl-NL" w:bidi="he-IL"/>
        </w:rPr>
        <w:t>13</w:t>
      </w:r>
      <w:r w:rsidRPr="00A9649C">
        <w:rPr>
          <w:rFonts w:eastAsia="Times New Roman" w:cs="Times New Roman"/>
          <w:lang w:eastAsia="nl-NL" w:bidi="he-IL"/>
        </w:rPr>
        <w:t xml:space="preserve">‘Waarom huil je?’ vroegen ze haar. Ze zei: ‘Ze hebben mijn Heer weggehaald en ik weet niet waar ze Hem hebben neergelegd.’ </w:t>
      </w:r>
      <w:r w:rsidRPr="00A9649C">
        <w:rPr>
          <w:rFonts w:eastAsia="Times New Roman" w:cs="Times New Roman"/>
          <w:vertAlign w:val="superscript"/>
          <w:lang w:eastAsia="nl-NL" w:bidi="he-IL"/>
        </w:rPr>
        <w:t>14</w:t>
      </w:r>
      <w:r w:rsidRPr="00A9649C">
        <w:rPr>
          <w:rFonts w:eastAsia="Times New Roman" w:cs="Times New Roman"/>
          <w:lang w:eastAsia="nl-NL" w:bidi="he-IL"/>
        </w:rPr>
        <w:t xml:space="preserve">Na deze woorden keek ze om en zag ze Jezus staan, maar ze wist niet dat het Jezus was. </w:t>
      </w:r>
      <w:r w:rsidRPr="00A9649C">
        <w:rPr>
          <w:rFonts w:eastAsia="Times New Roman" w:cs="Times New Roman"/>
          <w:vertAlign w:val="superscript"/>
          <w:lang w:eastAsia="nl-NL" w:bidi="he-IL"/>
        </w:rPr>
        <w:t>15</w:t>
      </w:r>
      <w:r w:rsidRPr="00A9649C">
        <w:rPr>
          <w:rFonts w:eastAsia="Times New Roman" w:cs="Times New Roman"/>
          <w:lang w:eastAsia="nl-NL" w:bidi="he-IL"/>
        </w:rPr>
        <w:t xml:space="preserve">‘Waarom huil je?’ vroeg Jezus. ‘Wie zoek je?’ Maria dacht dat het de tuinman was en zei: ‘Als u Hem hebt weggehaald, vertel me dan waar u Hem </w:t>
      </w:r>
      <w:r w:rsidRPr="00A9649C">
        <w:rPr>
          <w:rFonts w:eastAsia="Times New Roman" w:cs="Times New Roman"/>
          <w:lang w:eastAsia="nl-NL" w:bidi="he-IL"/>
        </w:rPr>
        <w:lastRenderedPageBreak/>
        <w:t xml:space="preserve">hebt neergelegd, dan kan ik Hem meenemen.’ </w:t>
      </w:r>
      <w:r w:rsidRPr="00A9649C">
        <w:rPr>
          <w:rFonts w:eastAsia="Times New Roman" w:cs="Times New Roman"/>
          <w:vertAlign w:val="superscript"/>
          <w:lang w:eastAsia="nl-NL" w:bidi="he-IL"/>
        </w:rPr>
        <w:t>16</w:t>
      </w:r>
      <w:r w:rsidRPr="00A9649C">
        <w:rPr>
          <w:rFonts w:eastAsia="Times New Roman" w:cs="Times New Roman"/>
          <w:lang w:eastAsia="nl-NL" w:bidi="he-IL"/>
        </w:rPr>
        <w:t>Jezus zei tegen haar: ‘Maria!’ Ze draaide zich om en zei: ‘</w:t>
      </w:r>
      <w:proofErr w:type="spellStart"/>
      <w:r w:rsidRPr="00A9649C">
        <w:rPr>
          <w:rFonts w:eastAsia="Times New Roman" w:cs="Times New Roman"/>
          <w:lang w:eastAsia="nl-NL" w:bidi="he-IL"/>
        </w:rPr>
        <w:t>Rabboeni</w:t>
      </w:r>
      <w:proofErr w:type="spellEnd"/>
      <w:r w:rsidRPr="00A9649C">
        <w:rPr>
          <w:rFonts w:eastAsia="Times New Roman" w:cs="Times New Roman"/>
          <w:lang w:eastAsia="nl-NL" w:bidi="he-IL"/>
        </w:rPr>
        <w:t xml:space="preserve">!’ (Dit Hebreeuwse woord betekent ‘meester’.) </w:t>
      </w:r>
      <w:r w:rsidRPr="00A9649C">
        <w:rPr>
          <w:rFonts w:eastAsia="Times New Roman" w:cs="Times New Roman"/>
          <w:vertAlign w:val="superscript"/>
          <w:lang w:eastAsia="nl-NL" w:bidi="he-IL"/>
        </w:rPr>
        <w:t>17</w:t>
      </w:r>
      <w:r w:rsidRPr="00A9649C">
        <w:rPr>
          <w:rFonts w:eastAsia="Times New Roman" w:cs="Times New Roman"/>
          <w:lang w:eastAsia="nl-NL" w:bidi="he-IL"/>
        </w:rPr>
        <w:t xml:space="preserve">‘Houd Me niet vast,’ zei Jezus. ‘Ik ben nog niet opgestegen naar de Vader. Ga naar mijn broeders en zeg tegen hen dat Ik opstijg naar mijn Vader, die ook jullie Vader is, naar mijn God, die ook jullie God is.’ </w:t>
      </w:r>
      <w:r w:rsidRPr="00A9649C">
        <w:rPr>
          <w:rFonts w:eastAsia="Times New Roman" w:cs="Times New Roman"/>
          <w:vertAlign w:val="superscript"/>
          <w:lang w:eastAsia="nl-NL" w:bidi="he-IL"/>
        </w:rPr>
        <w:t>18</w:t>
      </w:r>
      <w:r w:rsidRPr="00A9649C">
        <w:rPr>
          <w:rFonts w:eastAsia="Times New Roman" w:cs="Times New Roman"/>
          <w:lang w:eastAsia="nl-NL" w:bidi="he-IL"/>
        </w:rPr>
        <w:t>Maria van Magdala ging naar de leerlingen en zei tegen hen: ‘Ik heb de Heer gezien!’ En ze vertelde alles wat Hij tegen haar gezegd had.</w:t>
      </w:r>
    </w:p>
    <w:p w14:paraId="0EF7F4E1" w14:textId="77777777" w:rsidR="00DE58C7" w:rsidRDefault="00DE58C7" w:rsidP="00930424">
      <w:pPr>
        <w:spacing w:after="0" w:line="240" w:lineRule="auto"/>
        <w:jc w:val="both"/>
        <w:rPr>
          <w:rFonts w:eastAsia="Times New Roman" w:cs="Times New Roman"/>
          <w:lang w:eastAsia="nl-NL" w:bidi="he-IL"/>
        </w:rPr>
      </w:pPr>
    </w:p>
    <w:p w14:paraId="79D19AC8" w14:textId="77777777" w:rsidR="0029761A" w:rsidRPr="00A9649C" w:rsidRDefault="0029761A" w:rsidP="00930424">
      <w:pPr>
        <w:spacing w:after="0" w:line="240" w:lineRule="auto"/>
        <w:jc w:val="both"/>
        <w:rPr>
          <w:rFonts w:eastAsia="Times New Roman" w:cs="Times New Roman"/>
          <w:lang w:eastAsia="nl-NL" w:bidi="he-IL"/>
        </w:rPr>
      </w:pPr>
    </w:p>
    <w:p w14:paraId="5106EAE2" w14:textId="77777777" w:rsidR="0029761A" w:rsidRDefault="0029761A" w:rsidP="0029761A">
      <w:pPr>
        <w:spacing w:after="0" w:line="240" w:lineRule="auto"/>
      </w:pPr>
    </w:p>
    <w:p w14:paraId="7492A8A7" w14:textId="116DB29A" w:rsidR="008D2674" w:rsidRDefault="00551626" w:rsidP="0029761A">
      <w:pPr>
        <w:spacing w:after="0" w:line="240" w:lineRule="auto"/>
      </w:pPr>
      <w:r>
        <w:t>Cantorij ‘Daar juicht een toon’</w:t>
      </w:r>
    </w:p>
    <w:p w14:paraId="395D0129" w14:textId="354BCCE2" w:rsidR="008D2674" w:rsidRDefault="008D2674" w:rsidP="0029761A">
      <w:pPr>
        <w:spacing w:after="0" w:line="240" w:lineRule="auto"/>
      </w:pPr>
    </w:p>
    <w:p w14:paraId="60B356F5" w14:textId="3287CA28" w:rsidR="002A46B3" w:rsidRPr="00AB09AB" w:rsidRDefault="002A46B3" w:rsidP="00930424">
      <w:pPr>
        <w:spacing w:after="0" w:line="240" w:lineRule="auto"/>
        <w:rPr>
          <w:i/>
          <w:iCs/>
        </w:rPr>
      </w:pPr>
      <w:proofErr w:type="spellStart"/>
      <w:r w:rsidRPr="00AB09AB">
        <w:rPr>
          <w:i/>
          <w:iCs/>
        </w:rPr>
        <w:t>Rec</w:t>
      </w:r>
      <w:proofErr w:type="spellEnd"/>
      <w:r w:rsidRPr="00AB09AB">
        <w:rPr>
          <w:i/>
          <w:iCs/>
        </w:rPr>
        <w:t>. 1 Lukas 24: 6</w:t>
      </w:r>
      <w:r w:rsidR="00930424">
        <w:rPr>
          <w:i/>
          <w:iCs/>
        </w:rPr>
        <w:t xml:space="preserve"> </w:t>
      </w:r>
      <w:r w:rsidRPr="00AB09AB">
        <w:rPr>
          <w:i/>
          <w:iCs/>
        </w:rPr>
        <w:t xml:space="preserve">En de engel </w:t>
      </w:r>
      <w:proofErr w:type="spellStart"/>
      <w:r w:rsidRPr="00AB09AB">
        <w:rPr>
          <w:i/>
          <w:iCs/>
        </w:rPr>
        <w:t>zeide</w:t>
      </w:r>
      <w:proofErr w:type="spellEnd"/>
      <w:r w:rsidRPr="00AB09AB">
        <w:rPr>
          <w:i/>
          <w:iCs/>
        </w:rPr>
        <w:t xml:space="preserve"> tot hen: “Wat zoekt gij de Levende bij de doden? Hij is hier niet, want Hij is opgestaan.”</w:t>
      </w:r>
    </w:p>
    <w:p w14:paraId="5B1BDD14" w14:textId="77777777" w:rsidR="002A46B3" w:rsidRDefault="002A46B3" w:rsidP="0029761A">
      <w:pPr>
        <w:spacing w:after="0" w:line="240" w:lineRule="auto"/>
      </w:pPr>
    </w:p>
    <w:p w14:paraId="56FD2D91" w14:textId="77777777" w:rsidR="002A46B3" w:rsidRDefault="002A46B3" w:rsidP="0029761A">
      <w:pPr>
        <w:spacing w:after="0" w:line="240" w:lineRule="auto"/>
      </w:pPr>
    </w:p>
    <w:p w14:paraId="49CA03B1" w14:textId="27AFDE2D" w:rsidR="002A46B3" w:rsidRDefault="002A46B3" w:rsidP="0029761A">
      <w:pPr>
        <w:spacing w:after="0" w:line="240" w:lineRule="auto"/>
      </w:pPr>
      <w:r>
        <w:t xml:space="preserve">1. </w:t>
      </w:r>
      <w:r w:rsidR="002B7EDE">
        <w:tab/>
      </w:r>
      <w:r>
        <w:t>Daar juicht een toon, daar klinkt een stem,</w:t>
      </w:r>
    </w:p>
    <w:p w14:paraId="65FC8C58" w14:textId="77777777" w:rsidR="002A46B3" w:rsidRDefault="002A46B3" w:rsidP="002B7EDE">
      <w:pPr>
        <w:spacing w:after="0" w:line="240" w:lineRule="auto"/>
        <w:ind w:left="709"/>
      </w:pPr>
      <w:r>
        <w:t xml:space="preserve">die galmt door gans Jeruzalem; </w:t>
      </w:r>
    </w:p>
    <w:p w14:paraId="24A0ED27" w14:textId="77777777" w:rsidR="002A46B3" w:rsidRDefault="002A46B3" w:rsidP="002B7EDE">
      <w:pPr>
        <w:spacing w:after="0" w:line="240" w:lineRule="auto"/>
        <w:ind w:left="709"/>
      </w:pPr>
      <w:r>
        <w:t>een heerlijk morgenlicht breekt aan:</w:t>
      </w:r>
    </w:p>
    <w:p w14:paraId="4CB6BB32" w14:textId="77777777" w:rsidR="002A46B3" w:rsidRDefault="002A46B3" w:rsidP="002B7EDE">
      <w:pPr>
        <w:spacing w:after="0" w:line="240" w:lineRule="auto"/>
        <w:ind w:left="709"/>
      </w:pPr>
      <w:r>
        <w:t>de Zoon van God is opgestaan!</w:t>
      </w:r>
    </w:p>
    <w:p w14:paraId="193858B0" w14:textId="77777777" w:rsidR="002A46B3" w:rsidRDefault="002A46B3" w:rsidP="0029761A">
      <w:pPr>
        <w:spacing w:after="0" w:line="240" w:lineRule="auto"/>
      </w:pPr>
    </w:p>
    <w:p w14:paraId="5718A7DB" w14:textId="7D972FB6" w:rsidR="002A46B3" w:rsidRPr="00AB09AB" w:rsidRDefault="002A46B3" w:rsidP="00930424">
      <w:pPr>
        <w:spacing w:after="0" w:line="240" w:lineRule="auto"/>
        <w:rPr>
          <w:i/>
          <w:iCs/>
        </w:rPr>
      </w:pPr>
      <w:proofErr w:type="spellStart"/>
      <w:r w:rsidRPr="00AB09AB">
        <w:rPr>
          <w:i/>
          <w:iCs/>
        </w:rPr>
        <w:t>Rec</w:t>
      </w:r>
      <w:proofErr w:type="spellEnd"/>
      <w:r w:rsidRPr="00AB09AB">
        <w:rPr>
          <w:i/>
          <w:iCs/>
        </w:rPr>
        <w:t>. 2 Jesaja 9: 5</w:t>
      </w:r>
      <w:r w:rsidR="00930424">
        <w:rPr>
          <w:i/>
          <w:iCs/>
        </w:rPr>
        <w:t xml:space="preserve"> </w:t>
      </w:r>
      <w:r w:rsidRPr="00AB09AB">
        <w:rPr>
          <w:i/>
          <w:iCs/>
        </w:rPr>
        <w:t>En men noemt Hem: “Wonderbare Raadsman, Sterke God, Eeuwige Vader, Vredevorst!”</w:t>
      </w:r>
    </w:p>
    <w:p w14:paraId="67EC5678" w14:textId="77777777" w:rsidR="002A46B3" w:rsidRDefault="002A46B3" w:rsidP="0029761A">
      <w:pPr>
        <w:spacing w:after="0" w:line="240" w:lineRule="auto"/>
      </w:pPr>
    </w:p>
    <w:p w14:paraId="70BE3898" w14:textId="20EB2CCE" w:rsidR="002A46B3" w:rsidRDefault="002A46B3" w:rsidP="0029761A">
      <w:pPr>
        <w:spacing w:after="0" w:line="240" w:lineRule="auto"/>
      </w:pPr>
      <w:r>
        <w:t xml:space="preserve">2. </w:t>
      </w:r>
      <w:r w:rsidR="002B7EDE">
        <w:tab/>
      </w:r>
      <w:r>
        <w:t>Geen graf hield Davids Zoon omkneld,</w:t>
      </w:r>
    </w:p>
    <w:p w14:paraId="4C8E1ADA" w14:textId="77777777" w:rsidR="002A46B3" w:rsidRDefault="002A46B3" w:rsidP="002B7EDE">
      <w:pPr>
        <w:spacing w:after="0" w:line="240" w:lineRule="auto"/>
        <w:ind w:left="709"/>
      </w:pPr>
      <w:r>
        <w:t>Hij overwon, die sterke Held.</w:t>
      </w:r>
    </w:p>
    <w:p w14:paraId="02A8EBF3" w14:textId="77777777" w:rsidR="002A46B3" w:rsidRDefault="002A46B3" w:rsidP="002B7EDE">
      <w:pPr>
        <w:spacing w:after="0" w:line="240" w:lineRule="auto"/>
        <w:ind w:left="709"/>
      </w:pPr>
      <w:r>
        <w:t>Hij steeg uit ‘t graf door Vaders kracht,</w:t>
      </w:r>
    </w:p>
    <w:p w14:paraId="25707915" w14:textId="77777777" w:rsidR="002A46B3" w:rsidRDefault="002A46B3" w:rsidP="002B7EDE">
      <w:pPr>
        <w:spacing w:after="0" w:line="240" w:lineRule="auto"/>
        <w:ind w:left="709"/>
      </w:pPr>
      <w:r>
        <w:t>want Hij is God, bekleed met macht!</w:t>
      </w:r>
    </w:p>
    <w:p w14:paraId="66E1F01F" w14:textId="77777777" w:rsidR="002A46B3" w:rsidRDefault="002A46B3" w:rsidP="0029761A">
      <w:pPr>
        <w:spacing w:after="0" w:line="240" w:lineRule="auto"/>
      </w:pPr>
    </w:p>
    <w:p w14:paraId="33C091BB" w14:textId="53DD4D29" w:rsidR="002A46B3" w:rsidRPr="00AB09AB" w:rsidRDefault="002A46B3" w:rsidP="00930424">
      <w:pPr>
        <w:spacing w:after="0" w:line="240" w:lineRule="auto"/>
        <w:rPr>
          <w:i/>
          <w:iCs/>
        </w:rPr>
      </w:pPr>
      <w:proofErr w:type="spellStart"/>
      <w:r w:rsidRPr="00AB09AB">
        <w:rPr>
          <w:i/>
          <w:iCs/>
        </w:rPr>
        <w:t>Rec</w:t>
      </w:r>
      <w:proofErr w:type="spellEnd"/>
      <w:r w:rsidRPr="00AB09AB">
        <w:rPr>
          <w:i/>
          <w:iCs/>
        </w:rPr>
        <w:t>. 3 Openbaring 21: 5b</w:t>
      </w:r>
      <w:r w:rsidR="00930424">
        <w:rPr>
          <w:i/>
          <w:iCs/>
        </w:rPr>
        <w:t xml:space="preserve"> </w:t>
      </w:r>
      <w:r w:rsidRPr="00AB09AB">
        <w:rPr>
          <w:i/>
          <w:iCs/>
        </w:rPr>
        <w:t xml:space="preserve">En Hij die op de troon gezeten is, </w:t>
      </w:r>
      <w:proofErr w:type="spellStart"/>
      <w:r w:rsidRPr="00AB09AB">
        <w:rPr>
          <w:i/>
          <w:iCs/>
        </w:rPr>
        <w:t>zeide</w:t>
      </w:r>
      <w:proofErr w:type="spellEnd"/>
      <w:r w:rsidRPr="00AB09AB">
        <w:rPr>
          <w:i/>
          <w:iCs/>
        </w:rPr>
        <w:t>: “Zie, Ik maak alle dingen nieuw.”</w:t>
      </w:r>
    </w:p>
    <w:p w14:paraId="7DA3929D" w14:textId="77777777" w:rsidR="002A46B3" w:rsidRDefault="002A46B3" w:rsidP="0029761A">
      <w:pPr>
        <w:spacing w:after="0" w:line="240" w:lineRule="auto"/>
      </w:pPr>
    </w:p>
    <w:p w14:paraId="073C8F85" w14:textId="7922A71C" w:rsidR="002A46B3" w:rsidRDefault="002A46B3" w:rsidP="0029761A">
      <w:pPr>
        <w:spacing w:after="0" w:line="240" w:lineRule="auto"/>
      </w:pPr>
      <w:r>
        <w:t xml:space="preserve">4. </w:t>
      </w:r>
      <w:r w:rsidR="002B7EDE">
        <w:tab/>
      </w:r>
      <w:r>
        <w:t>Want nu de Heer is opgestaan,</w:t>
      </w:r>
    </w:p>
    <w:p w14:paraId="395A85CF" w14:textId="77777777" w:rsidR="002A46B3" w:rsidRDefault="002A46B3" w:rsidP="002B7EDE">
      <w:pPr>
        <w:spacing w:after="0" w:line="240" w:lineRule="auto"/>
        <w:ind w:left="709"/>
      </w:pPr>
      <w:r>
        <w:t>nu vangt het nieuwe leven aan,</w:t>
      </w:r>
    </w:p>
    <w:p w14:paraId="60CC1B48" w14:textId="77777777" w:rsidR="002A46B3" w:rsidRDefault="002A46B3" w:rsidP="002B7EDE">
      <w:pPr>
        <w:spacing w:after="0" w:line="240" w:lineRule="auto"/>
        <w:ind w:left="709"/>
      </w:pPr>
      <w:r>
        <w:t>een leven door zijn dood bereid,</w:t>
      </w:r>
    </w:p>
    <w:p w14:paraId="37FFD823" w14:textId="113F8522" w:rsidR="002A46B3" w:rsidRDefault="002A46B3" w:rsidP="002B7EDE">
      <w:pPr>
        <w:spacing w:after="0" w:line="240" w:lineRule="auto"/>
        <w:ind w:left="709"/>
      </w:pPr>
      <w:r>
        <w:t>een leven in zijn heerlijkheid.</w:t>
      </w:r>
    </w:p>
    <w:p w14:paraId="22610BFA" w14:textId="3CACC1FE" w:rsidR="00F04E17" w:rsidRDefault="00F04E17">
      <w:r>
        <w:br w:type="page"/>
      </w:r>
    </w:p>
    <w:p w14:paraId="40024A5A" w14:textId="4807063A" w:rsidR="008D2674" w:rsidRPr="004D2093" w:rsidRDefault="00DE58C7" w:rsidP="0029761A">
      <w:pPr>
        <w:spacing w:after="0" w:line="240" w:lineRule="auto"/>
      </w:pPr>
      <w:r>
        <w:rPr>
          <w:noProof/>
        </w:rPr>
        <w:lastRenderedPageBreak/>
        <w:drawing>
          <wp:anchor distT="0" distB="0" distL="114300" distR="114300" simplePos="0" relativeHeight="251658240" behindDoc="0" locked="0" layoutInCell="1" allowOverlap="1" wp14:anchorId="195ACA51" wp14:editId="6800D5F8">
            <wp:simplePos x="0" y="0"/>
            <wp:positionH relativeFrom="column">
              <wp:posOffset>1398955</wp:posOffset>
            </wp:positionH>
            <wp:positionV relativeFrom="paragraph">
              <wp:posOffset>18415</wp:posOffset>
            </wp:positionV>
            <wp:extent cx="1832560" cy="1100667"/>
            <wp:effectExtent l="0" t="0" r="0" b="4445"/>
            <wp:wrapThrough wrapText="bothSides">
              <wp:wrapPolygon edited="0">
                <wp:start x="0" y="0"/>
                <wp:lineTo x="0" y="21313"/>
                <wp:lineTo x="21338" y="21313"/>
                <wp:lineTo x="21338"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2560" cy="1100667"/>
                    </a:xfrm>
                    <a:prstGeom prst="rect">
                      <a:avLst/>
                    </a:prstGeom>
                    <a:noFill/>
                  </pic:spPr>
                </pic:pic>
              </a:graphicData>
            </a:graphic>
            <wp14:sizeRelH relativeFrom="margin">
              <wp14:pctWidth>0</wp14:pctWidth>
            </wp14:sizeRelH>
            <wp14:sizeRelV relativeFrom="margin">
              <wp14:pctHeight>0</wp14:pctHeight>
            </wp14:sizeRelV>
          </wp:anchor>
        </w:drawing>
      </w:r>
      <w:r w:rsidR="008D2674" w:rsidRPr="004D2093">
        <w:t>Verkondiging</w:t>
      </w:r>
    </w:p>
    <w:p w14:paraId="32EB2AF9" w14:textId="5471E4F5" w:rsidR="008D2674" w:rsidRDefault="008D2674" w:rsidP="0029761A">
      <w:pPr>
        <w:spacing w:after="0" w:line="240" w:lineRule="auto"/>
      </w:pPr>
    </w:p>
    <w:p w14:paraId="05ECF006" w14:textId="12EA77EA" w:rsidR="00F04E17" w:rsidRDefault="00F04E17" w:rsidP="0029761A">
      <w:pPr>
        <w:spacing w:after="0" w:line="240" w:lineRule="auto"/>
      </w:pPr>
    </w:p>
    <w:p w14:paraId="154D6301" w14:textId="5086BE14" w:rsidR="00F04E17" w:rsidRDefault="00F04E17" w:rsidP="0029761A">
      <w:pPr>
        <w:spacing w:after="0" w:line="240" w:lineRule="auto"/>
      </w:pPr>
    </w:p>
    <w:p w14:paraId="5C36EB64" w14:textId="34CE4942" w:rsidR="00DE58C7" w:rsidRDefault="00DE58C7" w:rsidP="0029761A">
      <w:pPr>
        <w:spacing w:after="0" w:line="240" w:lineRule="auto"/>
      </w:pPr>
    </w:p>
    <w:p w14:paraId="68DD31A8" w14:textId="77777777" w:rsidR="00DE58C7" w:rsidRDefault="00DE58C7" w:rsidP="0029761A">
      <w:pPr>
        <w:spacing w:after="0" w:line="240" w:lineRule="auto"/>
      </w:pPr>
    </w:p>
    <w:p w14:paraId="02DC68DA" w14:textId="212251E7" w:rsidR="008D2674" w:rsidRPr="002A46B3" w:rsidRDefault="008D2674" w:rsidP="00F04E17">
      <w:pPr>
        <w:spacing w:after="0" w:line="240" w:lineRule="auto"/>
        <w:rPr>
          <w:b/>
          <w:bCs/>
        </w:rPr>
      </w:pPr>
      <w:r w:rsidRPr="004D2093">
        <w:t xml:space="preserve">Zingen </w:t>
      </w:r>
      <w:r w:rsidR="002A46B3">
        <w:rPr>
          <w:b/>
          <w:bCs/>
        </w:rPr>
        <w:t>Gez. 608</w:t>
      </w:r>
      <w:r w:rsidR="00AB09AB">
        <w:rPr>
          <w:b/>
          <w:bCs/>
        </w:rPr>
        <w:t xml:space="preserve"> </w:t>
      </w:r>
    </w:p>
    <w:p w14:paraId="5CAF373B" w14:textId="51904505" w:rsidR="008D2674" w:rsidRDefault="008D2674" w:rsidP="0029761A">
      <w:pPr>
        <w:spacing w:after="0" w:line="240" w:lineRule="auto"/>
      </w:pPr>
    </w:p>
    <w:p w14:paraId="26B4BF90" w14:textId="578B708C" w:rsidR="007B019A" w:rsidRDefault="007B019A" w:rsidP="0029761A">
      <w:pPr>
        <w:spacing w:after="0" w:line="240" w:lineRule="auto"/>
      </w:pPr>
      <w:r>
        <w:rPr>
          <w:noProof/>
        </w:rPr>
        <w:drawing>
          <wp:inline distT="0" distB="0" distL="0" distR="0" wp14:anchorId="0CC7F1CF" wp14:editId="42D492AF">
            <wp:extent cx="3327400" cy="4964328"/>
            <wp:effectExtent l="0" t="0" r="6350" b="8255"/>
            <wp:docPr id="11" name="Afbeelding 11"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diagram&#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28" t="10715" r="4868" b="4473"/>
                    <a:stretch/>
                  </pic:blipFill>
                  <pic:spPr bwMode="auto">
                    <a:xfrm>
                      <a:off x="0" y="0"/>
                      <a:ext cx="3331407" cy="4970306"/>
                    </a:xfrm>
                    <a:prstGeom prst="rect">
                      <a:avLst/>
                    </a:prstGeom>
                    <a:noFill/>
                    <a:ln>
                      <a:noFill/>
                    </a:ln>
                    <a:extLst>
                      <a:ext uri="{53640926-AAD7-44D8-BBD7-CCE9431645EC}">
                        <a14:shadowObscured xmlns:a14="http://schemas.microsoft.com/office/drawing/2010/main"/>
                      </a:ext>
                    </a:extLst>
                  </pic:spPr>
                </pic:pic>
              </a:graphicData>
            </a:graphic>
          </wp:inline>
        </w:drawing>
      </w:r>
    </w:p>
    <w:p w14:paraId="331573B0" w14:textId="5903F7EF" w:rsidR="007B019A" w:rsidRDefault="007B019A" w:rsidP="0029761A">
      <w:pPr>
        <w:spacing w:after="0" w:line="240" w:lineRule="auto"/>
      </w:pPr>
    </w:p>
    <w:p w14:paraId="495D9B4C" w14:textId="47C24392" w:rsidR="007B019A" w:rsidRDefault="002B7EDE" w:rsidP="007B019A">
      <w:pPr>
        <w:spacing w:after="0" w:line="240" w:lineRule="auto"/>
      </w:pPr>
      <w:r>
        <w:lastRenderedPageBreak/>
        <w:t>2</w:t>
      </w:r>
      <w:r>
        <w:tab/>
      </w:r>
      <w:r w:rsidR="007B019A">
        <w:t>De ballingen keren / zij keren met blinkende schoven.</w:t>
      </w:r>
    </w:p>
    <w:p w14:paraId="696EAC59" w14:textId="77BD7F1B" w:rsidR="007B019A" w:rsidRDefault="007B019A" w:rsidP="002B7EDE">
      <w:pPr>
        <w:spacing w:after="0" w:line="240" w:lineRule="auto"/>
        <w:ind w:left="709"/>
      </w:pPr>
      <w:r>
        <w:t xml:space="preserve">Die gingen in </w:t>
      </w:r>
      <w:proofErr w:type="gramStart"/>
      <w:r>
        <w:t>rouw /</w:t>
      </w:r>
      <w:proofErr w:type="gramEnd"/>
      <w:r>
        <w:t xml:space="preserve"> tot aan de einden der aarde</w:t>
      </w:r>
    </w:p>
    <w:p w14:paraId="2C4C4F78" w14:textId="4557E64C" w:rsidR="007B019A" w:rsidRDefault="007B019A" w:rsidP="002B7EDE">
      <w:pPr>
        <w:spacing w:after="0" w:line="240" w:lineRule="auto"/>
        <w:ind w:left="709"/>
      </w:pPr>
      <w:r>
        <w:t xml:space="preserve">één voor één, en </w:t>
      </w:r>
      <w:proofErr w:type="gramStart"/>
      <w:r>
        <w:t>voorgoed /</w:t>
      </w:r>
      <w:proofErr w:type="gramEnd"/>
      <w:r>
        <w:t xml:space="preserve"> die keren in stoeten.</w:t>
      </w:r>
    </w:p>
    <w:p w14:paraId="180C3D6C" w14:textId="486BFFEA" w:rsidR="007B019A" w:rsidRDefault="007B019A" w:rsidP="002B7EDE">
      <w:pPr>
        <w:spacing w:after="0" w:line="240" w:lineRule="auto"/>
        <w:ind w:left="709"/>
      </w:pPr>
      <w:r>
        <w:t xml:space="preserve">Als beken vol </w:t>
      </w:r>
      <w:proofErr w:type="gramStart"/>
      <w:r>
        <w:t>water /</w:t>
      </w:r>
      <w:proofErr w:type="gramEnd"/>
      <w:r>
        <w:t xml:space="preserve"> als beken vol toesnellend water</w:t>
      </w:r>
    </w:p>
    <w:p w14:paraId="2CD12B8A" w14:textId="387BAED1" w:rsidR="007B019A" w:rsidRDefault="007B019A" w:rsidP="002B7EDE">
      <w:pPr>
        <w:spacing w:after="0" w:line="240" w:lineRule="auto"/>
        <w:ind w:left="709"/>
      </w:pPr>
      <w:r>
        <w:t>schietend omlaag van de bergen. / Met lachen en juichen -</w:t>
      </w:r>
    </w:p>
    <w:p w14:paraId="2055E7CC" w14:textId="316676B7" w:rsidR="007B019A" w:rsidRDefault="007B019A" w:rsidP="002B7EDE">
      <w:pPr>
        <w:spacing w:after="0" w:line="240" w:lineRule="auto"/>
        <w:ind w:left="709"/>
      </w:pPr>
      <w:r>
        <w:t xml:space="preserve">die zaaiden in </w:t>
      </w:r>
      <w:proofErr w:type="gramStart"/>
      <w:r>
        <w:t>tranen /</w:t>
      </w:r>
      <w:proofErr w:type="gramEnd"/>
      <w:r>
        <w:t xml:space="preserve"> die keren met lachen en juichen.</w:t>
      </w:r>
    </w:p>
    <w:p w14:paraId="1AAA4977" w14:textId="77777777" w:rsidR="007B019A" w:rsidRDefault="007B019A" w:rsidP="002B7EDE">
      <w:pPr>
        <w:spacing w:after="0" w:line="240" w:lineRule="auto"/>
        <w:ind w:left="709"/>
      </w:pPr>
    </w:p>
    <w:p w14:paraId="11D1113B" w14:textId="77777777" w:rsidR="007B019A" w:rsidRDefault="007B019A" w:rsidP="002B7EDE">
      <w:pPr>
        <w:spacing w:after="0" w:line="240" w:lineRule="auto"/>
        <w:ind w:left="709"/>
      </w:pPr>
    </w:p>
    <w:p w14:paraId="092BDCD0" w14:textId="0CC1474F" w:rsidR="007B019A" w:rsidRDefault="002B7EDE" w:rsidP="002B7EDE">
      <w:pPr>
        <w:spacing w:after="0" w:line="240" w:lineRule="auto"/>
      </w:pPr>
      <w:r>
        <w:t xml:space="preserve">3 </w:t>
      </w:r>
      <w:r>
        <w:tab/>
      </w:r>
      <w:r w:rsidR="007B019A">
        <w:t>De dode zal leven. / De dode zal horen: nu leven.</w:t>
      </w:r>
    </w:p>
    <w:p w14:paraId="3838B62E" w14:textId="7C2B4274" w:rsidR="007B019A" w:rsidRDefault="007B019A" w:rsidP="002B7EDE">
      <w:pPr>
        <w:spacing w:after="0" w:line="240" w:lineRule="auto"/>
        <w:ind w:left="709"/>
      </w:pPr>
      <w:r>
        <w:t xml:space="preserve">Ten einde </w:t>
      </w:r>
      <w:proofErr w:type="gramStart"/>
      <w:r>
        <w:t>gegaan /</w:t>
      </w:r>
      <w:proofErr w:type="gramEnd"/>
      <w:r>
        <w:t xml:space="preserve"> en onder stenen bedolven</w:t>
      </w:r>
    </w:p>
    <w:p w14:paraId="2E104BC1" w14:textId="1F1BA687" w:rsidR="007B019A" w:rsidRDefault="007B019A" w:rsidP="002B7EDE">
      <w:pPr>
        <w:spacing w:after="0" w:line="240" w:lineRule="auto"/>
        <w:ind w:left="709"/>
      </w:pPr>
      <w:r>
        <w:t>dode, dode, sta op</w:t>
      </w:r>
      <w:proofErr w:type="gramStart"/>
      <w:r>
        <w:t>, /</w:t>
      </w:r>
      <w:proofErr w:type="gramEnd"/>
      <w:r>
        <w:t xml:space="preserve"> het licht van de morgen.</w:t>
      </w:r>
    </w:p>
    <w:p w14:paraId="544FD01B" w14:textId="59C69A9F" w:rsidR="007B019A" w:rsidRDefault="007B019A" w:rsidP="002B7EDE">
      <w:pPr>
        <w:spacing w:after="0" w:line="240" w:lineRule="auto"/>
        <w:ind w:left="709"/>
      </w:pPr>
      <w:r>
        <w:t xml:space="preserve">Een hand zal ons </w:t>
      </w:r>
      <w:proofErr w:type="gramStart"/>
      <w:r>
        <w:t>wenken /</w:t>
      </w:r>
      <w:proofErr w:type="gramEnd"/>
      <w:r>
        <w:t xml:space="preserve"> een stem zal ons roepen: Ik open</w:t>
      </w:r>
    </w:p>
    <w:p w14:paraId="4089FE19" w14:textId="11B4AC07" w:rsidR="007B019A" w:rsidRDefault="007B019A" w:rsidP="002B7EDE">
      <w:pPr>
        <w:spacing w:after="0" w:line="240" w:lineRule="auto"/>
        <w:ind w:left="709"/>
      </w:pPr>
      <w:r>
        <w:t>hemel en aarde en afgrond. / En wij zullen horen</w:t>
      </w:r>
    </w:p>
    <w:p w14:paraId="084B733B" w14:textId="0D4D0ED4" w:rsidR="007B019A" w:rsidRDefault="007B019A" w:rsidP="002B7EDE">
      <w:pPr>
        <w:spacing w:after="0" w:line="240" w:lineRule="auto"/>
        <w:ind w:left="709"/>
      </w:pPr>
      <w:r>
        <w:t xml:space="preserve">en wij zullen </w:t>
      </w:r>
      <w:proofErr w:type="gramStart"/>
      <w:r>
        <w:t>opstaan /</w:t>
      </w:r>
      <w:proofErr w:type="gramEnd"/>
      <w:r>
        <w:t xml:space="preserve"> en lachen en juichen en leven.</w:t>
      </w:r>
    </w:p>
    <w:p w14:paraId="603E9F93" w14:textId="5D7CABF5" w:rsidR="007B019A" w:rsidRDefault="007B019A" w:rsidP="007B019A">
      <w:pPr>
        <w:spacing w:after="0" w:line="240" w:lineRule="auto"/>
      </w:pPr>
    </w:p>
    <w:p w14:paraId="12DDC2E1" w14:textId="77777777" w:rsidR="007B019A" w:rsidRPr="004D2093" w:rsidRDefault="007B019A" w:rsidP="007B019A">
      <w:pPr>
        <w:spacing w:after="0" w:line="240" w:lineRule="auto"/>
      </w:pPr>
    </w:p>
    <w:p w14:paraId="48E6A994" w14:textId="77777777" w:rsidR="008D2674" w:rsidRPr="004D2093" w:rsidRDefault="008D2674" w:rsidP="0029761A">
      <w:pPr>
        <w:spacing w:after="0" w:line="240" w:lineRule="auto"/>
        <w:rPr>
          <w:smallCaps/>
          <w:sz w:val="32"/>
          <w:szCs w:val="32"/>
        </w:rPr>
      </w:pPr>
      <w:r w:rsidRPr="004D2093">
        <w:rPr>
          <w:smallCaps/>
          <w:sz w:val="32"/>
          <w:szCs w:val="32"/>
        </w:rPr>
        <w:t>Bidden en Delen</w:t>
      </w:r>
    </w:p>
    <w:p w14:paraId="540466C2" w14:textId="77777777" w:rsidR="008D2674" w:rsidRPr="004D2093" w:rsidRDefault="008D2674" w:rsidP="0029761A">
      <w:pPr>
        <w:spacing w:after="0" w:line="240" w:lineRule="auto"/>
      </w:pPr>
      <w:r w:rsidRPr="004D2093">
        <w:t xml:space="preserve">Bloemengroet: </w:t>
      </w:r>
    </w:p>
    <w:p w14:paraId="47E71211" w14:textId="2669149F" w:rsidR="008D2674" w:rsidRPr="004D2093" w:rsidRDefault="008D2674" w:rsidP="0029761A">
      <w:pPr>
        <w:spacing w:after="0" w:line="240" w:lineRule="auto"/>
      </w:pPr>
      <w:r w:rsidRPr="004D2093">
        <w:t>Collecten: 1</w:t>
      </w:r>
      <w:r w:rsidR="002F610E">
        <w:t>.</w:t>
      </w:r>
      <w:r w:rsidR="00A25076">
        <w:t xml:space="preserve"> Diaconie</w:t>
      </w:r>
      <w:r w:rsidRPr="004D2093">
        <w:t xml:space="preserve">; 2. </w:t>
      </w:r>
      <w:r w:rsidR="00D04847">
        <w:t>Kerk t.b.v. c</w:t>
      </w:r>
      <w:r w:rsidR="00A25076">
        <w:t>antorij</w:t>
      </w:r>
    </w:p>
    <w:p w14:paraId="06ACFE1B" w14:textId="77777777" w:rsidR="008D2674" w:rsidRPr="004D2093" w:rsidRDefault="008D2674" w:rsidP="0029761A">
      <w:pPr>
        <w:spacing w:after="0" w:line="240" w:lineRule="auto"/>
      </w:pPr>
      <w:r w:rsidRPr="004D2093">
        <w:t>Muzikale meditatie</w:t>
      </w:r>
    </w:p>
    <w:p w14:paraId="359D02D0" w14:textId="77777777" w:rsidR="008D2674" w:rsidRPr="004D2093" w:rsidRDefault="008D2674" w:rsidP="0029761A">
      <w:pPr>
        <w:spacing w:after="0" w:line="240" w:lineRule="auto"/>
        <w:rPr>
          <w:b/>
          <w:bCs/>
        </w:rPr>
      </w:pPr>
      <w:r w:rsidRPr="004D2093">
        <w:t>Gebeden</w:t>
      </w:r>
    </w:p>
    <w:p w14:paraId="6381B775" w14:textId="792098CC" w:rsidR="008D2674" w:rsidRDefault="008D2674" w:rsidP="0029761A">
      <w:pPr>
        <w:spacing w:after="0" w:line="240" w:lineRule="auto"/>
      </w:pPr>
      <w:r w:rsidRPr="004D2093">
        <w:t>Onze Vader</w:t>
      </w:r>
      <w:r w:rsidR="00F04E17">
        <w:t>:</w:t>
      </w:r>
    </w:p>
    <w:p w14:paraId="54229BC5" w14:textId="77777777" w:rsidR="00F04E17" w:rsidRPr="00F04E17" w:rsidRDefault="00F04E17" w:rsidP="00F04E17">
      <w:pPr>
        <w:spacing w:after="0" w:line="240" w:lineRule="auto"/>
        <w:ind w:left="708"/>
        <w:rPr>
          <w:i/>
          <w:iCs/>
        </w:rPr>
      </w:pPr>
      <w:r w:rsidRPr="00F04E17">
        <w:rPr>
          <w:i/>
          <w:iCs/>
        </w:rPr>
        <w:t>Onze Vader die in de hemel zijt,</w:t>
      </w:r>
    </w:p>
    <w:p w14:paraId="4EBEB73F" w14:textId="77777777" w:rsidR="00F04E17" w:rsidRPr="00F04E17" w:rsidRDefault="00F04E17" w:rsidP="00F04E17">
      <w:pPr>
        <w:spacing w:after="0" w:line="240" w:lineRule="auto"/>
        <w:ind w:left="708"/>
        <w:rPr>
          <w:i/>
          <w:iCs/>
        </w:rPr>
      </w:pPr>
      <w:r w:rsidRPr="00F04E17">
        <w:rPr>
          <w:i/>
          <w:iCs/>
        </w:rPr>
        <w:t>Uw naam worde geheiligd.</w:t>
      </w:r>
    </w:p>
    <w:p w14:paraId="0588CE32" w14:textId="77777777" w:rsidR="00F04E17" w:rsidRPr="00F04E17" w:rsidRDefault="00F04E17" w:rsidP="00F04E17">
      <w:pPr>
        <w:spacing w:after="0" w:line="240" w:lineRule="auto"/>
        <w:ind w:left="708"/>
        <w:rPr>
          <w:i/>
          <w:iCs/>
        </w:rPr>
      </w:pPr>
      <w:r w:rsidRPr="00F04E17">
        <w:rPr>
          <w:i/>
          <w:iCs/>
        </w:rPr>
        <w:t>Uw koninkrijk kome.</w:t>
      </w:r>
    </w:p>
    <w:p w14:paraId="6C5B13A0" w14:textId="77777777" w:rsidR="00F04E17" w:rsidRPr="00F04E17" w:rsidRDefault="00F04E17" w:rsidP="00F04E17">
      <w:pPr>
        <w:spacing w:after="0" w:line="240" w:lineRule="auto"/>
        <w:ind w:left="708"/>
        <w:rPr>
          <w:i/>
          <w:iCs/>
        </w:rPr>
      </w:pPr>
      <w:r w:rsidRPr="00F04E17">
        <w:rPr>
          <w:i/>
          <w:iCs/>
        </w:rPr>
        <w:t>Uw wil geschiede, op aarde zoals in de hemel.</w:t>
      </w:r>
    </w:p>
    <w:p w14:paraId="7D0CDB8E" w14:textId="77777777" w:rsidR="00F04E17" w:rsidRPr="00F04E17" w:rsidRDefault="00F04E17" w:rsidP="00F04E17">
      <w:pPr>
        <w:spacing w:after="0" w:line="240" w:lineRule="auto"/>
        <w:ind w:left="708"/>
        <w:rPr>
          <w:i/>
          <w:iCs/>
        </w:rPr>
      </w:pPr>
      <w:r w:rsidRPr="00F04E17">
        <w:rPr>
          <w:i/>
          <w:iCs/>
        </w:rPr>
        <w:t>Geef ons heden ons dagelijks brood.</w:t>
      </w:r>
    </w:p>
    <w:p w14:paraId="714FCF4B" w14:textId="77777777" w:rsidR="00F04E17" w:rsidRPr="00F04E17" w:rsidRDefault="00F04E17" w:rsidP="00F04E17">
      <w:pPr>
        <w:spacing w:after="0" w:line="240" w:lineRule="auto"/>
        <w:ind w:left="708"/>
        <w:rPr>
          <w:i/>
          <w:iCs/>
        </w:rPr>
      </w:pPr>
      <w:r w:rsidRPr="00F04E17">
        <w:rPr>
          <w:i/>
          <w:iCs/>
        </w:rPr>
        <w:t>En vergeef ons onze schulden</w:t>
      </w:r>
    </w:p>
    <w:p w14:paraId="1DD06211" w14:textId="77777777" w:rsidR="00F04E17" w:rsidRPr="00F04E17" w:rsidRDefault="00F04E17" w:rsidP="00F04E17">
      <w:pPr>
        <w:spacing w:after="0" w:line="240" w:lineRule="auto"/>
        <w:ind w:left="708"/>
        <w:rPr>
          <w:i/>
          <w:iCs/>
        </w:rPr>
      </w:pPr>
      <w:r w:rsidRPr="00F04E17">
        <w:rPr>
          <w:i/>
          <w:iCs/>
        </w:rPr>
        <w:t>zoals ook wij onze schuldenaars vergeven.</w:t>
      </w:r>
    </w:p>
    <w:p w14:paraId="5E4ED65A" w14:textId="77777777" w:rsidR="00F04E17" w:rsidRPr="00F04E17" w:rsidRDefault="00F04E17" w:rsidP="00F04E17">
      <w:pPr>
        <w:spacing w:after="0" w:line="240" w:lineRule="auto"/>
        <w:ind w:left="708"/>
        <w:rPr>
          <w:i/>
          <w:iCs/>
        </w:rPr>
      </w:pPr>
      <w:r w:rsidRPr="00F04E17">
        <w:rPr>
          <w:i/>
          <w:iCs/>
        </w:rPr>
        <w:t>En leid ons niet in verzoeking,</w:t>
      </w:r>
    </w:p>
    <w:p w14:paraId="11823309" w14:textId="77777777" w:rsidR="00F04E17" w:rsidRPr="00F04E17" w:rsidRDefault="00F04E17" w:rsidP="00F04E17">
      <w:pPr>
        <w:spacing w:after="0" w:line="240" w:lineRule="auto"/>
        <w:ind w:left="708"/>
        <w:rPr>
          <w:i/>
          <w:iCs/>
        </w:rPr>
      </w:pPr>
      <w:r w:rsidRPr="00F04E17">
        <w:rPr>
          <w:i/>
          <w:iCs/>
        </w:rPr>
        <w:t>maar verlos ons van de boze.</w:t>
      </w:r>
    </w:p>
    <w:p w14:paraId="4AEC88CE" w14:textId="77777777" w:rsidR="00F04E17" w:rsidRPr="00F04E17" w:rsidRDefault="00F04E17" w:rsidP="00F04E17">
      <w:pPr>
        <w:spacing w:after="0" w:line="240" w:lineRule="auto"/>
        <w:ind w:left="708"/>
        <w:rPr>
          <w:i/>
          <w:iCs/>
        </w:rPr>
      </w:pPr>
      <w:r w:rsidRPr="00F04E17">
        <w:rPr>
          <w:i/>
          <w:iCs/>
        </w:rPr>
        <w:t>Want van U is het koninkrijk</w:t>
      </w:r>
    </w:p>
    <w:p w14:paraId="6F492AF0" w14:textId="77777777" w:rsidR="00F04E17" w:rsidRPr="00F04E17" w:rsidRDefault="00F04E17" w:rsidP="00F04E17">
      <w:pPr>
        <w:spacing w:after="0" w:line="240" w:lineRule="auto"/>
        <w:ind w:left="708"/>
        <w:rPr>
          <w:i/>
          <w:iCs/>
        </w:rPr>
      </w:pPr>
      <w:r w:rsidRPr="00F04E17">
        <w:rPr>
          <w:i/>
          <w:iCs/>
        </w:rPr>
        <w:t>en de kracht en de heerlijkheid</w:t>
      </w:r>
    </w:p>
    <w:p w14:paraId="2D4E2BCB" w14:textId="65012CCD" w:rsidR="00F04E17" w:rsidRDefault="00F04E17" w:rsidP="00F04E17">
      <w:pPr>
        <w:spacing w:after="0" w:line="240" w:lineRule="auto"/>
        <w:ind w:left="708"/>
      </w:pPr>
      <w:r w:rsidRPr="00F04E17">
        <w:rPr>
          <w:i/>
          <w:iCs/>
        </w:rPr>
        <w:t>in eeuwigheid. Amen.</w:t>
      </w:r>
    </w:p>
    <w:p w14:paraId="6DA56887" w14:textId="77777777" w:rsidR="00F04E17" w:rsidRPr="004D2093" w:rsidRDefault="00F04E17" w:rsidP="0029761A">
      <w:pPr>
        <w:spacing w:after="0" w:line="240" w:lineRule="auto"/>
      </w:pPr>
    </w:p>
    <w:p w14:paraId="0267F1CD" w14:textId="7292D2A0" w:rsidR="00F04E17" w:rsidRDefault="00F04E17">
      <w:r>
        <w:br w:type="page"/>
      </w:r>
    </w:p>
    <w:p w14:paraId="68B40755" w14:textId="77777777" w:rsidR="008D2674" w:rsidRPr="004D2093" w:rsidRDefault="008D2674" w:rsidP="0029761A">
      <w:pPr>
        <w:spacing w:after="0" w:line="240" w:lineRule="auto"/>
        <w:rPr>
          <w:smallCaps/>
          <w:sz w:val="32"/>
          <w:szCs w:val="32"/>
        </w:rPr>
      </w:pPr>
      <w:r w:rsidRPr="004D2093">
        <w:rPr>
          <w:smallCaps/>
          <w:sz w:val="32"/>
          <w:szCs w:val="32"/>
        </w:rPr>
        <w:lastRenderedPageBreak/>
        <w:t>Zingen en Zegen</w:t>
      </w:r>
    </w:p>
    <w:p w14:paraId="5D8A3B1F" w14:textId="4F43FCF6" w:rsidR="008D2674" w:rsidRDefault="008D2674" w:rsidP="0029761A">
      <w:pPr>
        <w:spacing w:after="0" w:line="240" w:lineRule="auto"/>
      </w:pPr>
      <w:r w:rsidRPr="004D2093">
        <w:t xml:space="preserve">Slotlied </w:t>
      </w:r>
      <w:r w:rsidR="00FE2473">
        <w:rPr>
          <w:b/>
          <w:bCs/>
        </w:rPr>
        <w:t>Gez. 634 ‘U zij de glorie’</w:t>
      </w:r>
      <w:r w:rsidR="00FE2473">
        <w:t xml:space="preserve"> </w:t>
      </w:r>
    </w:p>
    <w:p w14:paraId="49153FF9" w14:textId="5CC6799F" w:rsidR="00F04E17" w:rsidRPr="00FE2473" w:rsidRDefault="00F04E17" w:rsidP="0029761A">
      <w:pPr>
        <w:spacing w:after="0" w:line="240" w:lineRule="auto"/>
      </w:pPr>
      <w:r>
        <w:rPr>
          <w:noProof/>
        </w:rPr>
        <w:drawing>
          <wp:inline distT="0" distB="0" distL="0" distR="0" wp14:anchorId="02C8372E" wp14:editId="706FCAC6">
            <wp:extent cx="3242733" cy="2930359"/>
            <wp:effectExtent l="0" t="0" r="0" b="3810"/>
            <wp:docPr id="12" name="Afbeelding 1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afel&#10;&#10;Automatisch gegenereerde beschrijv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47" t="6337" r="6501" b="7552"/>
                    <a:stretch/>
                  </pic:blipFill>
                  <pic:spPr bwMode="auto">
                    <a:xfrm>
                      <a:off x="0" y="0"/>
                      <a:ext cx="3251896" cy="2938639"/>
                    </a:xfrm>
                    <a:prstGeom prst="rect">
                      <a:avLst/>
                    </a:prstGeom>
                    <a:noFill/>
                    <a:ln>
                      <a:noFill/>
                    </a:ln>
                    <a:extLst>
                      <a:ext uri="{53640926-AAD7-44D8-BBD7-CCE9431645EC}">
                        <a14:shadowObscured xmlns:a14="http://schemas.microsoft.com/office/drawing/2010/main"/>
                      </a:ext>
                    </a:extLst>
                  </pic:spPr>
                </pic:pic>
              </a:graphicData>
            </a:graphic>
          </wp:inline>
        </w:drawing>
      </w:r>
    </w:p>
    <w:p w14:paraId="772D2528" w14:textId="77777777" w:rsidR="002B7EDE" w:rsidRDefault="002B7EDE" w:rsidP="002B7EDE">
      <w:pPr>
        <w:spacing w:after="0" w:line="240" w:lineRule="auto"/>
      </w:pPr>
    </w:p>
    <w:p w14:paraId="12AD5F24" w14:textId="44DF6D1C" w:rsidR="002B7EDE" w:rsidRDefault="002B7EDE" w:rsidP="002B7EDE">
      <w:pPr>
        <w:spacing w:after="0" w:line="240" w:lineRule="auto"/>
      </w:pPr>
      <w:r>
        <w:t>2</w:t>
      </w:r>
      <w:r>
        <w:tab/>
        <w:t>Licht moge stralen in de duisternis,</w:t>
      </w:r>
    </w:p>
    <w:p w14:paraId="2027A167" w14:textId="77777777" w:rsidR="002B7EDE" w:rsidRDefault="002B7EDE" w:rsidP="002B7EDE">
      <w:pPr>
        <w:spacing w:after="0" w:line="240" w:lineRule="auto"/>
        <w:ind w:left="709"/>
      </w:pPr>
      <w:r>
        <w:t>nieuwe vrede dalen waar geen hoop meer is.</w:t>
      </w:r>
    </w:p>
    <w:p w14:paraId="2B679E2C" w14:textId="77777777" w:rsidR="002B7EDE" w:rsidRDefault="002B7EDE" w:rsidP="002B7EDE">
      <w:pPr>
        <w:spacing w:after="0" w:line="240" w:lineRule="auto"/>
        <w:ind w:left="709"/>
      </w:pPr>
      <w:r>
        <w:t>Geef ons dan te leven in het nieuwe licht,</w:t>
      </w:r>
    </w:p>
    <w:p w14:paraId="412BC8D7" w14:textId="77777777" w:rsidR="002B7EDE" w:rsidRDefault="002B7EDE" w:rsidP="002B7EDE">
      <w:pPr>
        <w:spacing w:after="0" w:line="240" w:lineRule="auto"/>
        <w:ind w:left="709"/>
      </w:pPr>
      <w:r>
        <w:t>wil het woord ons geven dat hier vrede sticht:</w:t>
      </w:r>
    </w:p>
    <w:p w14:paraId="47C4A530" w14:textId="77777777" w:rsidR="002B7EDE" w:rsidRDefault="002B7EDE" w:rsidP="002B7EDE">
      <w:pPr>
        <w:spacing w:after="0" w:line="240" w:lineRule="auto"/>
        <w:ind w:left="709"/>
      </w:pPr>
      <w:r>
        <w:t>U zij de glorie, opgestane Heer,</w:t>
      </w:r>
    </w:p>
    <w:p w14:paraId="031EC25E" w14:textId="5E020E68" w:rsidR="00F04E17" w:rsidRDefault="002B7EDE" w:rsidP="002B7EDE">
      <w:pPr>
        <w:spacing w:after="0" w:line="240" w:lineRule="auto"/>
        <w:ind w:left="709"/>
      </w:pPr>
      <w:r>
        <w:t>U zij de victorie, U zij alle eer!</w:t>
      </w:r>
    </w:p>
    <w:p w14:paraId="1EB56E25" w14:textId="77777777" w:rsidR="002B7EDE" w:rsidRDefault="002B7EDE" w:rsidP="0029761A">
      <w:pPr>
        <w:spacing w:after="0" w:line="240" w:lineRule="auto"/>
      </w:pPr>
    </w:p>
    <w:p w14:paraId="1B0AECAE" w14:textId="2242FB15" w:rsidR="008D2674" w:rsidRDefault="008D2674" w:rsidP="0029761A">
      <w:pPr>
        <w:spacing w:after="0" w:line="240" w:lineRule="auto"/>
      </w:pPr>
      <w:r w:rsidRPr="004D2093">
        <w:t>Zegen</w:t>
      </w:r>
    </w:p>
    <w:p w14:paraId="7EA72C24" w14:textId="77777777" w:rsidR="00F04E17" w:rsidRPr="004D2093" w:rsidRDefault="00F04E17" w:rsidP="0029761A">
      <w:pPr>
        <w:spacing w:after="0" w:line="240" w:lineRule="auto"/>
      </w:pPr>
    </w:p>
    <w:p w14:paraId="0D268F94" w14:textId="77777777" w:rsidR="008D2674" w:rsidRPr="004D2093" w:rsidRDefault="008D2674" w:rsidP="0029761A">
      <w:pPr>
        <w:spacing w:after="0" w:line="240" w:lineRule="auto"/>
        <w:rPr>
          <w:b/>
          <w:bCs/>
        </w:rPr>
      </w:pPr>
      <w:r w:rsidRPr="004D2093">
        <w:t xml:space="preserve">Zingen </w:t>
      </w:r>
      <w:r w:rsidRPr="004D2093">
        <w:rPr>
          <w:b/>
          <w:bCs/>
        </w:rPr>
        <w:t>Gez. 431c “Amen’</w:t>
      </w:r>
    </w:p>
    <w:p w14:paraId="41D1565D" w14:textId="574E71E0" w:rsidR="00F04E17" w:rsidRDefault="00F04E17" w:rsidP="0029761A">
      <w:pPr>
        <w:spacing w:after="0" w:line="240" w:lineRule="auto"/>
      </w:pPr>
      <w:r>
        <w:rPr>
          <w:noProof/>
        </w:rPr>
        <w:drawing>
          <wp:inline distT="0" distB="0" distL="0" distR="0" wp14:anchorId="582E82CE" wp14:editId="21B04A3B">
            <wp:extent cx="3217333" cy="563404"/>
            <wp:effectExtent l="0" t="0" r="2540" b="8255"/>
            <wp:docPr id="13" name="Afbeelding 13" descr="Afbeelding met tekst, antenn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antenne, schermopname&#10;&#10;Automatisch gegenereerde beschrijvi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947" t="24119" r="6882" b="18583"/>
                    <a:stretch/>
                  </pic:blipFill>
                  <pic:spPr bwMode="auto">
                    <a:xfrm>
                      <a:off x="0" y="0"/>
                      <a:ext cx="3240319" cy="567429"/>
                    </a:xfrm>
                    <a:prstGeom prst="rect">
                      <a:avLst/>
                    </a:prstGeom>
                    <a:noFill/>
                    <a:ln>
                      <a:noFill/>
                    </a:ln>
                    <a:extLst>
                      <a:ext uri="{53640926-AAD7-44D8-BBD7-CCE9431645EC}">
                        <a14:shadowObscured xmlns:a14="http://schemas.microsoft.com/office/drawing/2010/main"/>
                      </a:ext>
                    </a:extLst>
                  </pic:spPr>
                </pic:pic>
              </a:graphicData>
            </a:graphic>
          </wp:inline>
        </w:drawing>
      </w:r>
    </w:p>
    <w:p w14:paraId="1B5ED55E" w14:textId="0DC46131" w:rsidR="008D2674" w:rsidRPr="004D2093" w:rsidRDefault="008D2674" w:rsidP="0029761A">
      <w:pPr>
        <w:spacing w:after="0" w:line="240" w:lineRule="auto"/>
      </w:pPr>
      <w:r w:rsidRPr="004D2093">
        <w:t>Uitleidende muziek</w:t>
      </w:r>
    </w:p>
    <w:p w14:paraId="6E363FF9" w14:textId="324123A0" w:rsidR="00C15EFB" w:rsidRDefault="00C15EFB" w:rsidP="0029761A">
      <w:pPr>
        <w:spacing w:after="0" w:line="240" w:lineRule="auto"/>
      </w:pPr>
    </w:p>
    <w:p w14:paraId="6E556746" w14:textId="77777777" w:rsidR="00F04E17" w:rsidRDefault="00F04E17" w:rsidP="0029761A">
      <w:pPr>
        <w:spacing w:after="0" w:line="240" w:lineRule="auto"/>
        <w:sectPr w:rsidR="00F04E17" w:rsidSect="009E0BB0">
          <w:footerReference w:type="default" r:id="rId22"/>
          <w:pgSz w:w="8419" w:h="11906" w:orient="landscape"/>
          <w:pgMar w:top="851" w:right="851" w:bottom="851" w:left="851" w:header="709" w:footer="359" w:gutter="0"/>
          <w:pgNumType w:start="1"/>
          <w:cols w:space="708"/>
          <w:docGrid w:linePitch="360"/>
        </w:sectPr>
      </w:pPr>
    </w:p>
    <w:p w14:paraId="080087D2" w14:textId="15557930" w:rsidR="00C15EFB" w:rsidRDefault="00C15EFB" w:rsidP="0029761A">
      <w:pPr>
        <w:spacing w:after="0" w:line="240" w:lineRule="auto"/>
      </w:pPr>
    </w:p>
    <w:p w14:paraId="0B16D50C" w14:textId="53132ACD" w:rsidR="00F04E17" w:rsidRDefault="00F04E17" w:rsidP="0029761A">
      <w:pPr>
        <w:spacing w:after="0" w:line="240" w:lineRule="auto"/>
      </w:pPr>
      <w:r>
        <w:t>Aan deze dienst werkten mee:</w:t>
      </w:r>
    </w:p>
    <w:p w14:paraId="215DDB35" w14:textId="28AF46D7" w:rsidR="00F04E17" w:rsidRDefault="00F04E17" w:rsidP="0029761A">
      <w:pPr>
        <w:spacing w:after="0" w:line="240" w:lineRule="auto"/>
      </w:pPr>
    </w:p>
    <w:p w14:paraId="673D5DA0" w14:textId="2D9ACE23" w:rsidR="00F04E17" w:rsidRDefault="00F04E17" w:rsidP="0029761A">
      <w:pPr>
        <w:spacing w:after="0" w:line="240" w:lineRule="auto"/>
      </w:pPr>
      <w:r>
        <w:t>ds. Jan de Visser, voorganger</w:t>
      </w:r>
    </w:p>
    <w:p w14:paraId="26E2D4A1" w14:textId="4F0CF68D" w:rsidR="00F04E17" w:rsidRDefault="00930424" w:rsidP="0029761A">
      <w:pPr>
        <w:spacing w:after="0" w:line="240" w:lineRule="auto"/>
      </w:pPr>
      <w:r>
        <w:t>Cora Franzen, ouderling van dienst</w:t>
      </w:r>
    </w:p>
    <w:p w14:paraId="3F5B504C" w14:textId="099F200E" w:rsidR="00930424" w:rsidRDefault="00930424" w:rsidP="0029761A">
      <w:pPr>
        <w:spacing w:after="0" w:line="240" w:lineRule="auto"/>
      </w:pPr>
      <w:r>
        <w:t xml:space="preserve">Hans </w:t>
      </w:r>
      <w:proofErr w:type="spellStart"/>
      <w:r>
        <w:t>Nagtegaal</w:t>
      </w:r>
      <w:proofErr w:type="spellEnd"/>
      <w:r>
        <w:t>, kerkrentmeester van dienst</w:t>
      </w:r>
    </w:p>
    <w:p w14:paraId="389D80A5" w14:textId="4FFB5F00" w:rsidR="00930424" w:rsidRPr="00DE58C7" w:rsidRDefault="00930424" w:rsidP="0029761A">
      <w:pPr>
        <w:spacing w:after="0" w:line="240" w:lineRule="auto"/>
      </w:pPr>
      <w:r w:rsidRPr="00DE58C7">
        <w:t xml:space="preserve">Jolanda </w:t>
      </w:r>
      <w:proofErr w:type="spellStart"/>
      <w:r w:rsidRPr="00DE58C7">
        <w:t>Cazander</w:t>
      </w:r>
      <w:proofErr w:type="spellEnd"/>
      <w:r w:rsidRPr="00DE58C7">
        <w:t>, lector</w:t>
      </w:r>
    </w:p>
    <w:p w14:paraId="43BBF4A2" w14:textId="56B678B8" w:rsidR="00930424" w:rsidRPr="00DE58C7" w:rsidRDefault="00930424" w:rsidP="0029761A">
      <w:pPr>
        <w:spacing w:after="0" w:line="240" w:lineRule="auto"/>
      </w:pPr>
      <w:r w:rsidRPr="00DE58C7">
        <w:t>Janine van Noord, kindernevendienstproject</w:t>
      </w:r>
    </w:p>
    <w:p w14:paraId="3A5CEA14" w14:textId="255FCC6D" w:rsidR="00930424" w:rsidRDefault="00930424" w:rsidP="00930424">
      <w:pPr>
        <w:spacing w:after="0" w:line="240" w:lineRule="auto"/>
      </w:pPr>
      <w:r>
        <w:t>Exoduscantorij o.l.v. Jan van Seters</w:t>
      </w:r>
    </w:p>
    <w:p w14:paraId="67322A64" w14:textId="2317924C" w:rsidR="00930424" w:rsidRDefault="00930424" w:rsidP="00930424">
      <w:pPr>
        <w:spacing w:after="0" w:line="240" w:lineRule="auto"/>
      </w:pPr>
      <w:proofErr w:type="spellStart"/>
      <w:r>
        <w:t>Wiljan</w:t>
      </w:r>
      <w:proofErr w:type="spellEnd"/>
      <w:r>
        <w:t xml:space="preserve"> de Geus, orgel/ piano</w:t>
      </w:r>
    </w:p>
    <w:p w14:paraId="5A542461" w14:textId="5C1A3D2C" w:rsidR="00930424" w:rsidRDefault="00930424" w:rsidP="00930424">
      <w:pPr>
        <w:spacing w:after="0" w:line="240" w:lineRule="auto"/>
      </w:pPr>
      <w:r>
        <w:t>Arie Noordijk, trompet</w:t>
      </w:r>
    </w:p>
    <w:p w14:paraId="75A9AEAD" w14:textId="314218FD" w:rsidR="00930424" w:rsidRDefault="00930424" w:rsidP="00930424">
      <w:pPr>
        <w:spacing w:after="0" w:line="240" w:lineRule="auto"/>
      </w:pPr>
      <w:r>
        <w:t xml:space="preserve">Martin </w:t>
      </w:r>
      <w:proofErr w:type="spellStart"/>
      <w:r>
        <w:t>Ista</w:t>
      </w:r>
      <w:proofErr w:type="spellEnd"/>
      <w:r>
        <w:t>, koster</w:t>
      </w:r>
    </w:p>
    <w:p w14:paraId="2C53251F" w14:textId="7FFC35B5" w:rsidR="00930424" w:rsidRPr="00930424" w:rsidRDefault="00930424" w:rsidP="00930424">
      <w:pPr>
        <w:spacing w:after="0" w:line="240" w:lineRule="auto"/>
      </w:pPr>
      <w:r w:rsidRPr="00930424">
        <w:t>Piet Kamp</w:t>
      </w:r>
      <w:r w:rsidR="00923A3D">
        <w:t xml:space="preserve"> &amp;</w:t>
      </w:r>
      <w:r w:rsidRPr="00930424">
        <w:t xml:space="preserve"> Lennard Commandeur, beeld en geluid</w:t>
      </w:r>
    </w:p>
    <w:p w14:paraId="4FC57C33" w14:textId="77777777" w:rsidR="00930424" w:rsidRPr="00930424" w:rsidRDefault="00930424" w:rsidP="00930424">
      <w:pPr>
        <w:spacing w:after="0" w:line="240" w:lineRule="auto"/>
      </w:pPr>
    </w:p>
    <w:sectPr w:rsidR="00930424" w:rsidRPr="00930424" w:rsidSect="00930424">
      <w:footerReference w:type="default" r:id="rId23"/>
      <w:pgSz w:w="8419" w:h="11906" w:orient="landscape" w:code="9"/>
      <w:pgMar w:top="851" w:right="851" w:bottom="851" w:left="851" w:header="709" w:footer="357" w:gutter="0"/>
      <w:pgNumType w:start="1"/>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FBBEA" w14:textId="77777777" w:rsidR="00F04E17" w:rsidRDefault="00F04E17" w:rsidP="00F04E17">
      <w:pPr>
        <w:spacing w:after="0" w:line="240" w:lineRule="auto"/>
      </w:pPr>
      <w:r>
        <w:separator/>
      </w:r>
    </w:p>
  </w:endnote>
  <w:endnote w:type="continuationSeparator" w:id="0">
    <w:p w14:paraId="79067CA7" w14:textId="77777777" w:rsidR="00F04E17" w:rsidRDefault="00F04E17" w:rsidP="00F04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9355" w14:textId="77777777" w:rsidR="009E0BB0" w:rsidRDefault="009E0BB0" w:rsidP="00F04E17">
    <w:pPr>
      <w:pStyle w:val="Voettekst"/>
      <w:pBdr>
        <w:top w:val="single" w:sz="4" w:space="1" w:color="auto"/>
      </w:pBdr>
    </w:pPr>
  </w:p>
  <w:p w14:paraId="3F771D30" w14:textId="77777777" w:rsidR="009E0BB0" w:rsidRPr="00F04E17" w:rsidRDefault="009E0BB0" w:rsidP="009E0BB0">
    <w:pPr>
      <w:pStyle w:val="Voettekst"/>
      <w:tabs>
        <w:tab w:val="clear" w:pos="4536"/>
        <w:tab w:val="clear" w:pos="9072"/>
        <w:tab w:val="center" w:pos="3402"/>
        <w:tab w:val="left" w:pos="4520"/>
        <w:tab w:val="right" w:pos="6663"/>
      </w:tabs>
      <w:rPr>
        <w:i/>
        <w:iCs/>
        <w:sz w:val="18"/>
        <w:szCs w:val="18"/>
      </w:rPr>
    </w:pPr>
    <w:r w:rsidRPr="00F04E17">
      <w:rPr>
        <w:i/>
        <w:iCs/>
        <w:sz w:val="18"/>
        <w:szCs w:val="18"/>
      </w:rPr>
      <w:t>Exodus, 9 april 2024</w:t>
    </w:r>
    <w:r>
      <w:rPr>
        <w:i/>
        <w:iCs/>
        <w:sz w:val="18"/>
        <w:szCs w:val="18"/>
      </w:rPr>
      <w:tab/>
      <w:t xml:space="preserve">p. </w:t>
    </w:r>
    <w:r w:rsidRPr="001D0FF5">
      <w:rPr>
        <w:i/>
        <w:iCs/>
        <w:sz w:val="18"/>
        <w:szCs w:val="18"/>
      </w:rPr>
      <w:fldChar w:fldCharType="begin"/>
    </w:r>
    <w:r w:rsidRPr="001D0FF5">
      <w:rPr>
        <w:i/>
        <w:iCs/>
        <w:sz w:val="18"/>
        <w:szCs w:val="18"/>
      </w:rPr>
      <w:instrText>PAGE   \* MERGEFORMAT</w:instrText>
    </w:r>
    <w:r w:rsidRPr="001D0FF5">
      <w:rPr>
        <w:i/>
        <w:iCs/>
        <w:sz w:val="18"/>
        <w:szCs w:val="18"/>
      </w:rPr>
      <w:fldChar w:fldCharType="separate"/>
    </w:r>
    <w:r w:rsidRPr="001D0FF5">
      <w:rPr>
        <w:i/>
        <w:iCs/>
        <w:sz w:val="18"/>
        <w:szCs w:val="18"/>
      </w:rPr>
      <w:t>1</w:t>
    </w:r>
    <w:r w:rsidRPr="001D0FF5">
      <w:rPr>
        <w:i/>
        <w:iCs/>
        <w:sz w:val="18"/>
        <w:szCs w:val="18"/>
      </w:rPr>
      <w:fldChar w:fldCharType="end"/>
    </w:r>
    <w:r>
      <w:rPr>
        <w:i/>
        <w:iCs/>
        <w:sz w:val="18"/>
        <w:szCs w:val="18"/>
      </w:rPr>
      <w:tab/>
    </w:r>
    <w:r>
      <w:rPr>
        <w:i/>
        <w:iCs/>
        <w:sz w:val="18"/>
        <w:szCs w:val="18"/>
      </w:rPr>
      <w:tab/>
      <w:t>Paasochtend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24C4" w14:textId="5D5EF565" w:rsidR="00F04E17" w:rsidRPr="00F04E17" w:rsidRDefault="00F04E17" w:rsidP="00F04E1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BB4D4" w14:textId="77777777" w:rsidR="00F04E17" w:rsidRDefault="00F04E17" w:rsidP="00F04E17">
      <w:pPr>
        <w:spacing w:after="0" w:line="240" w:lineRule="auto"/>
      </w:pPr>
      <w:r>
        <w:separator/>
      </w:r>
    </w:p>
  </w:footnote>
  <w:footnote w:type="continuationSeparator" w:id="0">
    <w:p w14:paraId="24DCB2E9" w14:textId="77777777" w:rsidR="00F04E17" w:rsidRDefault="00F04E17" w:rsidP="00F04E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49FF"/>
    <w:multiLevelType w:val="hybridMultilevel"/>
    <w:tmpl w:val="F83E1FD0"/>
    <w:lvl w:ilvl="0" w:tplc="32DA38F2">
      <w:start w:val="1"/>
      <w:numFmt w:val="decimal"/>
      <w:lvlText w:val="%1."/>
      <w:lvlJc w:val="left"/>
      <w:pPr>
        <w:ind w:left="720" w:hanging="360"/>
      </w:pPr>
      <w:rPr>
        <w:rFonts w:hint="default"/>
        <w:b/>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7B792626"/>
    <w:multiLevelType w:val="hybridMultilevel"/>
    <w:tmpl w:val="8ADCB8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11106582">
    <w:abstractNumId w:val="1"/>
  </w:num>
  <w:num w:numId="2" w16cid:durableId="13488726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autoHyphenation/>
  <w:hyphenationZone w:val="425"/>
  <w:bookFoldPrint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93B"/>
    <w:rsid w:val="00012497"/>
    <w:rsid w:val="00012FFA"/>
    <w:rsid w:val="00126217"/>
    <w:rsid w:val="00160C57"/>
    <w:rsid w:val="00176059"/>
    <w:rsid w:val="001D0FF5"/>
    <w:rsid w:val="001E1753"/>
    <w:rsid w:val="00220F0E"/>
    <w:rsid w:val="0029761A"/>
    <w:rsid w:val="002A46B3"/>
    <w:rsid w:val="002B7EDE"/>
    <w:rsid w:val="002C0CC2"/>
    <w:rsid w:val="002F610E"/>
    <w:rsid w:val="005026D0"/>
    <w:rsid w:val="00551626"/>
    <w:rsid w:val="007B019A"/>
    <w:rsid w:val="008D2674"/>
    <w:rsid w:val="00923A3D"/>
    <w:rsid w:val="00930424"/>
    <w:rsid w:val="009843D5"/>
    <w:rsid w:val="009E0BB0"/>
    <w:rsid w:val="00A25076"/>
    <w:rsid w:val="00AB09AB"/>
    <w:rsid w:val="00C15EFB"/>
    <w:rsid w:val="00D04847"/>
    <w:rsid w:val="00D25D88"/>
    <w:rsid w:val="00D43D21"/>
    <w:rsid w:val="00DE58C7"/>
    <w:rsid w:val="00E256E0"/>
    <w:rsid w:val="00EA693B"/>
    <w:rsid w:val="00F04E17"/>
    <w:rsid w:val="00F715F4"/>
    <w:rsid w:val="00FE2473"/>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6A83D9"/>
  <w15:chartTrackingRefBased/>
  <w15:docId w15:val="{E93AF1F0-CDC2-4C3E-B866-622A57679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ok Antiqua" w:eastAsiaTheme="minorHAnsi" w:hAnsi="Book Antiqua" w:cstheme="minorBidi"/>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267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D2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25D88"/>
    <w:pPr>
      <w:spacing w:after="0" w:line="240" w:lineRule="auto"/>
      <w:ind w:left="720"/>
      <w:contextualSpacing/>
    </w:pPr>
    <w:rPr>
      <w:sz w:val="22"/>
      <w:szCs w:val="22"/>
    </w:rPr>
  </w:style>
  <w:style w:type="paragraph" w:styleId="Koptekst">
    <w:name w:val="header"/>
    <w:basedOn w:val="Standaard"/>
    <w:link w:val="KoptekstChar"/>
    <w:uiPriority w:val="99"/>
    <w:unhideWhenUsed/>
    <w:rsid w:val="00F04E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04E17"/>
  </w:style>
  <w:style w:type="paragraph" w:styleId="Voettekst">
    <w:name w:val="footer"/>
    <w:basedOn w:val="Standaard"/>
    <w:link w:val="VoettekstChar"/>
    <w:uiPriority w:val="99"/>
    <w:unhideWhenUsed/>
    <w:rsid w:val="00F04E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04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061782">
      <w:bodyDiv w:val="1"/>
      <w:marLeft w:val="0"/>
      <w:marRight w:val="0"/>
      <w:marTop w:val="0"/>
      <w:marBottom w:val="0"/>
      <w:divBdr>
        <w:top w:val="none" w:sz="0" w:space="0" w:color="auto"/>
        <w:left w:val="none" w:sz="0" w:space="0" w:color="auto"/>
        <w:bottom w:val="none" w:sz="0" w:space="0" w:color="auto"/>
        <w:right w:val="none" w:sz="0" w:space="0" w:color="auto"/>
      </w:divBdr>
      <w:divsChild>
        <w:div w:id="552540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evi\OneDrive\Documenten\Aangepaste%20Office-sjablonen\Liturgie%20sjabloon.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 sjabloon</Template>
  <TotalTime>67</TotalTime>
  <Pages>16</Pages>
  <Words>1534</Words>
  <Characters>8438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de Visser</dc:creator>
  <cp:keywords/>
  <dc:description/>
  <cp:lastModifiedBy>Jan de Visser</cp:lastModifiedBy>
  <cp:revision>9</cp:revision>
  <cp:lastPrinted>2023-04-03T14:27:00Z</cp:lastPrinted>
  <dcterms:created xsi:type="dcterms:W3CDTF">2023-04-03T13:31:00Z</dcterms:created>
  <dcterms:modified xsi:type="dcterms:W3CDTF">2023-04-06T14:36:00Z</dcterms:modified>
</cp:coreProperties>
</file>